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A7B4B" w14:textId="77777777" w:rsidR="00ED56D4" w:rsidRPr="00E72016" w:rsidRDefault="00BE506C" w:rsidP="00ED56D4">
      <w:pPr>
        <w:pStyle w:val="Heading1"/>
        <w:jc w:val="right"/>
        <w:rPr>
          <w:sz w:val="24"/>
          <w:szCs w:val="24"/>
        </w:rPr>
      </w:pPr>
      <w:r w:rsidRPr="00E72016">
        <w:rPr>
          <w:noProof/>
          <w:sz w:val="24"/>
          <w:szCs w:val="24"/>
        </w:rPr>
        <w:drawing>
          <wp:anchor distT="0" distB="0" distL="114300" distR="114300" simplePos="0" relativeHeight="251658752" behindDoc="1" locked="0" layoutInCell="1" allowOverlap="1" wp14:anchorId="163460B4" wp14:editId="726E9F5F">
            <wp:simplePos x="0" y="0"/>
            <wp:positionH relativeFrom="margin">
              <wp:posOffset>-328930</wp:posOffset>
            </wp:positionH>
            <wp:positionV relativeFrom="margin">
              <wp:posOffset>-38100</wp:posOffset>
            </wp:positionV>
            <wp:extent cx="1085850" cy="876300"/>
            <wp:effectExtent l="0" t="0" r="0" b="0"/>
            <wp:wrapNone/>
            <wp:docPr id="20" name="Picture 20" descr="lfb_meln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lfb_melnb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25" t="10169" r="8895" b="11864"/>
                    <a:stretch/>
                  </pic:blipFill>
                  <pic:spPr bwMode="auto">
                    <a:xfrm>
                      <a:off x="0" y="0"/>
                      <a:ext cx="10858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643" w:rsidRPr="00E7201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8E4F261" wp14:editId="22333840">
                <wp:simplePos x="0" y="0"/>
                <wp:positionH relativeFrom="column">
                  <wp:posOffset>4732655</wp:posOffset>
                </wp:positionH>
                <wp:positionV relativeFrom="paragraph">
                  <wp:posOffset>116840</wp:posOffset>
                </wp:positionV>
                <wp:extent cx="1091565" cy="264160"/>
                <wp:effectExtent l="0" t="0" r="0" b="0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156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07C5D2" id="Rectangle 17" o:spid="_x0000_s1026" style="position:absolute;margin-left:372.65pt;margin-top:9.2pt;width:85.95pt;height:20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"/>
            </w:pict>
          </mc:Fallback>
        </mc:AlternateContent>
      </w:r>
    </w:p>
    <w:p w14:paraId="36B8D239" w14:textId="77777777" w:rsidR="00F54908" w:rsidRPr="00E72016" w:rsidRDefault="001A66E5" w:rsidP="00F54908">
      <w:pPr>
        <w:ind w:left="1560"/>
        <w:jc w:val="center"/>
        <w:rPr>
          <w:i/>
          <w:sz w:val="24"/>
          <w:szCs w:val="24"/>
          <w:lang w:val="lv-LV"/>
        </w:rPr>
      </w:pPr>
      <w:r w:rsidRPr="00E72016">
        <w:rPr>
          <w:i/>
          <w:sz w:val="24"/>
          <w:szCs w:val="24"/>
          <w:lang w:val="lv-LV"/>
        </w:rPr>
        <w:t>Piešķirtais LFB biedra kartes numurs</w:t>
      </w:r>
    </w:p>
    <w:p w14:paraId="6B65B6C9" w14:textId="77777777" w:rsidR="001A66E5" w:rsidRPr="00E72016" w:rsidRDefault="001A66E5" w:rsidP="00F54908">
      <w:pPr>
        <w:ind w:left="1560"/>
        <w:jc w:val="right"/>
        <w:rPr>
          <w:i/>
          <w:sz w:val="24"/>
          <w:szCs w:val="24"/>
          <w:lang w:val="lv-LV"/>
        </w:rPr>
      </w:pPr>
      <w:r w:rsidRPr="00E72016">
        <w:rPr>
          <w:i/>
          <w:sz w:val="24"/>
          <w:szCs w:val="24"/>
          <w:lang w:val="lv-LV"/>
        </w:rPr>
        <w:t>Valdes sēdes protokols Nr.___, ______________</w:t>
      </w:r>
    </w:p>
    <w:p w14:paraId="3822344E" w14:textId="77777777" w:rsidR="001A66E5" w:rsidRPr="00E72016" w:rsidRDefault="001A66E5" w:rsidP="001A66E5">
      <w:pPr>
        <w:ind w:right="850"/>
        <w:jc w:val="right"/>
        <w:rPr>
          <w:i/>
          <w:sz w:val="24"/>
          <w:szCs w:val="24"/>
          <w:lang w:val="de-DE"/>
        </w:rPr>
      </w:pPr>
      <w:r w:rsidRPr="00E72016">
        <w:rPr>
          <w:i/>
          <w:sz w:val="24"/>
          <w:szCs w:val="24"/>
          <w:lang w:val="de-DE"/>
        </w:rPr>
        <w:t>datums</w:t>
      </w:r>
    </w:p>
    <w:p w14:paraId="133D74C6" w14:textId="77777777" w:rsidR="00FD7490" w:rsidRPr="00E72016" w:rsidRDefault="00E46643" w:rsidP="00EC59CB">
      <w:pPr>
        <w:jc w:val="right"/>
        <w:rPr>
          <w:i/>
          <w:sz w:val="24"/>
          <w:szCs w:val="24"/>
          <w:lang w:val="de-DE"/>
        </w:rPr>
      </w:pPr>
      <w:r w:rsidRPr="00E72016">
        <w:rPr>
          <w:i/>
          <w:noProof/>
          <w:sz w:val="24"/>
          <w:szCs w:val="24"/>
          <w:lang w:val="lv-LV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201ADE4" wp14:editId="3578D7F9">
                <wp:simplePos x="0" y="0"/>
                <wp:positionH relativeFrom="column">
                  <wp:posOffset>213995</wp:posOffset>
                </wp:positionH>
                <wp:positionV relativeFrom="paragraph">
                  <wp:posOffset>140335</wp:posOffset>
                </wp:positionV>
                <wp:extent cx="5438775" cy="0"/>
                <wp:effectExtent l="0" t="0" r="0" b="0"/>
                <wp:wrapNone/>
                <wp:docPr id="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8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1FAB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16.85pt;margin-top:11.05pt;width:428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">
                <v:stroke dashstyle="longDashDotDot"/>
              </v:shape>
            </w:pict>
          </mc:Fallback>
        </mc:AlternateContent>
      </w:r>
    </w:p>
    <w:p w14:paraId="37B57AA4" w14:textId="77777777" w:rsidR="00513C6B" w:rsidRPr="00E72016" w:rsidRDefault="00513C6B" w:rsidP="00EC59CB">
      <w:pPr>
        <w:jc w:val="right"/>
        <w:rPr>
          <w:b/>
          <w:i/>
          <w:sz w:val="24"/>
          <w:szCs w:val="24"/>
          <w:lang w:val="de-DE"/>
        </w:rPr>
      </w:pPr>
    </w:p>
    <w:p w14:paraId="482EAD96" w14:textId="77777777" w:rsidR="00EC59CB" w:rsidRPr="00E72016" w:rsidRDefault="00EC59CB" w:rsidP="00EC59CB">
      <w:pPr>
        <w:jc w:val="right"/>
        <w:rPr>
          <w:b/>
          <w:i/>
          <w:sz w:val="24"/>
          <w:szCs w:val="24"/>
          <w:lang w:val="de-DE"/>
        </w:rPr>
      </w:pPr>
      <w:r w:rsidRPr="00E72016">
        <w:rPr>
          <w:b/>
          <w:i/>
          <w:sz w:val="24"/>
          <w:szCs w:val="24"/>
          <w:lang w:val="de-DE"/>
        </w:rPr>
        <w:t xml:space="preserve">Latvijas Farmaceitu biedrības </w:t>
      </w:r>
      <w:r w:rsidR="00373B28" w:rsidRPr="00E72016">
        <w:rPr>
          <w:b/>
          <w:i/>
          <w:sz w:val="24"/>
          <w:szCs w:val="24"/>
          <w:lang w:val="de-DE"/>
        </w:rPr>
        <w:t>v</w:t>
      </w:r>
      <w:r w:rsidR="00C25798" w:rsidRPr="00E72016">
        <w:rPr>
          <w:b/>
          <w:i/>
          <w:sz w:val="24"/>
          <w:szCs w:val="24"/>
          <w:lang w:val="de-DE"/>
        </w:rPr>
        <w:t>aldei</w:t>
      </w:r>
    </w:p>
    <w:p w14:paraId="41C61C53" w14:textId="77777777" w:rsidR="00C25798" w:rsidRPr="00E72016" w:rsidRDefault="00C25798" w:rsidP="00EC59CB">
      <w:pPr>
        <w:jc w:val="right"/>
        <w:rPr>
          <w:i/>
          <w:sz w:val="24"/>
          <w:szCs w:val="24"/>
          <w:lang w:val="lv-LV"/>
        </w:rPr>
      </w:pPr>
    </w:p>
    <w:p w14:paraId="683964E8" w14:textId="77777777" w:rsidR="000D4413" w:rsidRPr="00E72016" w:rsidRDefault="00373B28">
      <w:pPr>
        <w:pStyle w:val="Heading2"/>
        <w:rPr>
          <w:sz w:val="24"/>
          <w:szCs w:val="24"/>
        </w:rPr>
      </w:pPr>
      <w:r w:rsidRPr="00E72016">
        <w:rPr>
          <w:sz w:val="24"/>
          <w:szCs w:val="24"/>
        </w:rPr>
        <w:t>IESNIEGUMS</w:t>
      </w:r>
    </w:p>
    <w:p w14:paraId="7CE1006E" w14:textId="77777777" w:rsidR="000D4413" w:rsidRPr="00E72016" w:rsidRDefault="000D4413">
      <w:pPr>
        <w:jc w:val="both"/>
        <w:rPr>
          <w:sz w:val="24"/>
          <w:szCs w:val="24"/>
          <w:lang w:val="lv-LV"/>
        </w:rPr>
      </w:pPr>
    </w:p>
    <w:p w14:paraId="5EDA683B" w14:textId="77777777" w:rsidR="004206F4" w:rsidRPr="00E72016" w:rsidRDefault="00F90A84" w:rsidP="00727856">
      <w:pPr>
        <w:pStyle w:val="BodyTextIndent"/>
        <w:spacing w:before="60"/>
        <w:ind w:left="-142" w:firstLine="0"/>
        <w:jc w:val="left"/>
        <w:rPr>
          <w:sz w:val="24"/>
          <w:szCs w:val="24"/>
        </w:rPr>
      </w:pPr>
      <w:r w:rsidRPr="00056ED2">
        <w:rPr>
          <w:b w:val="0"/>
          <w:sz w:val="24"/>
          <w:szCs w:val="24"/>
        </w:rPr>
        <w:t>Es,</w:t>
      </w:r>
      <w:r w:rsidRPr="00056ED2">
        <w:rPr>
          <w:sz w:val="24"/>
          <w:szCs w:val="24"/>
        </w:rPr>
        <w:t xml:space="preserve"> </w:t>
      </w:r>
      <w:sdt>
        <w:sdtPr>
          <w:rPr>
            <w:sz w:val="28"/>
            <w:szCs w:val="24"/>
            <w:u w:val="single"/>
          </w:rPr>
          <w:id w:val="1232265328"/>
          <w:placeholder>
            <w:docPart w:val="9B9296D623374505AE8D695A720759B5"/>
          </w:placeholder>
          <w15:color w:val="FFFFFF"/>
          <w15:appearance w15:val="hidden"/>
        </w:sdtPr>
        <w:sdtEndPr>
          <w:rPr>
            <w:sz w:val="24"/>
          </w:rPr>
        </w:sdtEndPr>
        <w:sdtContent>
          <w:sdt>
            <w:sdtPr>
              <w:rPr>
                <w:sz w:val="28"/>
                <w:szCs w:val="24"/>
                <w:u w:val="single"/>
              </w:rPr>
              <w:id w:val="2065989676"/>
              <w:lock w:val="sdtLocked"/>
              <w:placeholder>
                <w:docPart w:val="2C1169B057074AD2B003AC392B28A901"/>
              </w:placeholder>
              <w:showingPlcHdr/>
              <w15:color w:val="FFFFFF"/>
              <w15:appearance w15:val="hidden"/>
            </w:sdtPr>
            <w:sdtEndPr>
              <w:rPr>
                <w:sz w:val="24"/>
              </w:rPr>
            </w:sdtEndPr>
            <w:sdtContent>
              <w:r w:rsidR="00056ED2" w:rsidRPr="00056ED2">
                <w:rPr>
                  <w:b w:val="0"/>
                  <w:sz w:val="28"/>
                  <w:szCs w:val="24"/>
                  <w:u w:val="single"/>
                </w:rPr>
                <w:t xml:space="preserve">                        </w:t>
              </w:r>
              <w:r w:rsidR="00727856" w:rsidRPr="00056ED2">
                <w:rPr>
                  <w:b w:val="0"/>
                  <w:sz w:val="28"/>
                  <w:szCs w:val="24"/>
                  <w:u w:val="single"/>
                </w:rPr>
                <w:t xml:space="preserve">                                             </w:t>
              </w:r>
              <w:r w:rsidR="00056ED2">
                <w:rPr>
                  <w:sz w:val="24"/>
                  <w:szCs w:val="24"/>
                  <w:u w:val="single"/>
                </w:rPr>
                <w:t xml:space="preserve">              </w:t>
              </w:r>
              <w:r w:rsidR="00727856" w:rsidRPr="00056ED2">
                <w:rPr>
                  <w:sz w:val="24"/>
                  <w:szCs w:val="24"/>
                  <w:u w:val="single"/>
                </w:rPr>
                <w:t xml:space="preserve">                    </w:t>
              </w:r>
            </w:sdtContent>
          </w:sdt>
        </w:sdtContent>
      </w:sdt>
      <w:r w:rsidRPr="00F90A84">
        <w:rPr>
          <w:sz w:val="24"/>
          <w:szCs w:val="24"/>
        </w:rPr>
        <w:t xml:space="preserve">, </w:t>
      </w:r>
      <w:r w:rsidRPr="00056ED2">
        <w:rPr>
          <w:b w:val="0"/>
          <w:sz w:val="24"/>
          <w:szCs w:val="24"/>
        </w:rPr>
        <w:t>lūdzu uzņemt mani</w:t>
      </w:r>
    </w:p>
    <w:p w14:paraId="7BDD8B67" w14:textId="77777777" w:rsidR="004206F4" w:rsidRPr="00056ED2" w:rsidRDefault="00F90A84" w:rsidP="00F90A84">
      <w:pPr>
        <w:pStyle w:val="BodyTextIndent"/>
        <w:spacing w:after="120"/>
        <w:rPr>
          <w:b w:val="0"/>
          <w:i/>
          <w:sz w:val="12"/>
          <w:szCs w:val="24"/>
        </w:rPr>
      </w:pPr>
      <w:r w:rsidRPr="00056ED2">
        <w:rPr>
          <w:b w:val="0"/>
          <w:i/>
          <w:sz w:val="12"/>
          <w:szCs w:val="24"/>
        </w:rPr>
        <w:t xml:space="preserve">                              </w:t>
      </w:r>
    </w:p>
    <w:p w14:paraId="7D39E4CD" w14:textId="77777777" w:rsidR="000D4413" w:rsidRDefault="00CC0E90" w:rsidP="004206F4">
      <w:pPr>
        <w:pStyle w:val="BodyTextIndent"/>
        <w:ind w:left="-142" w:firstLine="0"/>
        <w:jc w:val="left"/>
        <w:rPr>
          <w:sz w:val="24"/>
          <w:szCs w:val="24"/>
        </w:rPr>
      </w:pPr>
      <w:sdt>
        <w:sdtPr>
          <w:rPr>
            <w:sz w:val="28"/>
            <w:szCs w:val="24"/>
          </w:rPr>
          <w:id w:val="-752972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B2B">
            <w:rPr>
              <w:rFonts w:ascii="MS Gothic" w:eastAsia="MS Gothic" w:hAnsi="MS Gothic" w:hint="eastAsia"/>
              <w:sz w:val="28"/>
              <w:szCs w:val="24"/>
            </w:rPr>
            <w:t>☐</w:t>
          </w:r>
        </w:sdtContent>
      </w:sdt>
      <w:r w:rsidR="00BE506C">
        <w:rPr>
          <w:sz w:val="24"/>
          <w:szCs w:val="24"/>
        </w:rPr>
        <w:t xml:space="preserve"> </w:t>
      </w:r>
      <w:r w:rsidR="003B170A" w:rsidRPr="00E72016">
        <w:rPr>
          <w:sz w:val="24"/>
          <w:szCs w:val="24"/>
        </w:rPr>
        <w:t xml:space="preserve">par </w:t>
      </w:r>
      <w:r w:rsidR="000D4413" w:rsidRPr="00E72016">
        <w:rPr>
          <w:sz w:val="24"/>
          <w:szCs w:val="24"/>
        </w:rPr>
        <w:t>Latvijas Farmaceitu biedrība</w:t>
      </w:r>
      <w:r w:rsidR="004206F4" w:rsidRPr="00E72016">
        <w:rPr>
          <w:sz w:val="24"/>
          <w:szCs w:val="24"/>
        </w:rPr>
        <w:t xml:space="preserve">s </w:t>
      </w:r>
      <w:r w:rsidR="00FA2E13" w:rsidRPr="002E3594">
        <w:rPr>
          <w:sz w:val="24"/>
          <w:szCs w:val="24"/>
          <w:u w:val="single"/>
        </w:rPr>
        <w:t>biedru</w:t>
      </w:r>
      <w:r w:rsidR="00555B2B">
        <w:rPr>
          <w:sz w:val="24"/>
          <w:szCs w:val="24"/>
          <w:u w:val="single"/>
        </w:rPr>
        <w:t>;</w:t>
      </w:r>
    </w:p>
    <w:p w14:paraId="310B8C60" w14:textId="77777777" w:rsidR="00A91B64" w:rsidRPr="00E72016" w:rsidRDefault="00CC0E90" w:rsidP="004206F4">
      <w:pPr>
        <w:pStyle w:val="BodyTextIndent"/>
        <w:ind w:left="-142" w:firstLine="0"/>
        <w:jc w:val="left"/>
        <w:rPr>
          <w:sz w:val="24"/>
          <w:szCs w:val="24"/>
        </w:rPr>
      </w:pPr>
      <w:sdt>
        <w:sdtPr>
          <w:rPr>
            <w:sz w:val="28"/>
            <w:szCs w:val="24"/>
          </w:rPr>
          <w:id w:val="538941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06C">
            <w:rPr>
              <w:rFonts w:ascii="MS Gothic" w:eastAsia="MS Gothic" w:hAnsi="MS Gothic" w:hint="eastAsia"/>
              <w:sz w:val="28"/>
              <w:szCs w:val="24"/>
            </w:rPr>
            <w:t>☐</w:t>
          </w:r>
        </w:sdtContent>
      </w:sdt>
      <w:r w:rsidR="00BE506C">
        <w:rPr>
          <w:sz w:val="24"/>
          <w:szCs w:val="24"/>
        </w:rPr>
        <w:t xml:space="preserve"> </w:t>
      </w:r>
      <w:r w:rsidR="00A91B64">
        <w:rPr>
          <w:sz w:val="24"/>
          <w:szCs w:val="24"/>
        </w:rPr>
        <w:t xml:space="preserve">par Latvijas Farmaceitu biedrības </w:t>
      </w:r>
      <w:r w:rsidR="00A91B64" w:rsidRPr="002E3594">
        <w:rPr>
          <w:sz w:val="24"/>
          <w:szCs w:val="24"/>
          <w:u w:val="single"/>
        </w:rPr>
        <w:t>atbalstītāju</w:t>
      </w:r>
      <w:r w:rsidR="00555B2B">
        <w:rPr>
          <w:sz w:val="24"/>
          <w:szCs w:val="24"/>
          <w:u w:val="single"/>
        </w:rPr>
        <w:t>.</w:t>
      </w:r>
    </w:p>
    <w:p w14:paraId="23151B1D" w14:textId="77777777" w:rsidR="00BE506C" w:rsidRPr="00BE506C" w:rsidRDefault="00BE506C" w:rsidP="00BE506C">
      <w:pPr>
        <w:pStyle w:val="BodyText"/>
        <w:rPr>
          <w:sz w:val="16"/>
          <w:szCs w:val="24"/>
        </w:rPr>
      </w:pPr>
    </w:p>
    <w:p w14:paraId="7BBDF203" w14:textId="77777777" w:rsidR="000D4413" w:rsidRPr="00E72016" w:rsidRDefault="00CC0E90" w:rsidP="00BE506C">
      <w:pPr>
        <w:pStyle w:val="BodyText"/>
        <w:rPr>
          <w:sz w:val="24"/>
          <w:szCs w:val="24"/>
        </w:rPr>
      </w:pPr>
      <w:sdt>
        <w:sdtPr>
          <w:rPr>
            <w:sz w:val="44"/>
            <w:szCs w:val="24"/>
          </w:rPr>
          <w:id w:val="73882901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C11CB">
            <w:rPr>
              <w:rFonts w:ascii="MS Gothic" w:eastAsia="MS Gothic" w:hAnsi="MS Gothic" w:hint="eastAsia"/>
              <w:sz w:val="44"/>
              <w:szCs w:val="24"/>
            </w:rPr>
            <w:t>☒</w:t>
          </w:r>
        </w:sdtContent>
      </w:sdt>
      <w:r w:rsidR="00FA2E13" w:rsidRPr="00E72016">
        <w:rPr>
          <w:sz w:val="24"/>
          <w:szCs w:val="24"/>
        </w:rPr>
        <w:t>Esmu iepazinies</w:t>
      </w:r>
      <w:r w:rsidR="00056ED2">
        <w:rPr>
          <w:sz w:val="24"/>
          <w:szCs w:val="24"/>
        </w:rPr>
        <w:t>/</w:t>
      </w:r>
      <w:r w:rsidR="00F90A84">
        <w:rPr>
          <w:sz w:val="24"/>
          <w:szCs w:val="24"/>
        </w:rPr>
        <w:t>-</w:t>
      </w:r>
      <w:proofErr w:type="spellStart"/>
      <w:r w:rsidR="00F90A84">
        <w:rPr>
          <w:sz w:val="24"/>
          <w:szCs w:val="24"/>
        </w:rPr>
        <w:t>usies</w:t>
      </w:r>
      <w:proofErr w:type="spellEnd"/>
      <w:r w:rsidR="000D4413" w:rsidRPr="00E72016">
        <w:rPr>
          <w:sz w:val="24"/>
          <w:szCs w:val="24"/>
        </w:rPr>
        <w:t xml:space="preserve"> ar </w:t>
      </w:r>
      <w:r w:rsidR="009918BE" w:rsidRPr="00E72016">
        <w:rPr>
          <w:sz w:val="24"/>
          <w:szCs w:val="24"/>
        </w:rPr>
        <w:t>Latvijas Farmaceitu biedrības S</w:t>
      </w:r>
      <w:r w:rsidR="00FA2E13" w:rsidRPr="00E72016">
        <w:rPr>
          <w:sz w:val="24"/>
          <w:szCs w:val="24"/>
        </w:rPr>
        <w:t xml:space="preserve">tatūtiem un </w:t>
      </w:r>
      <w:r w:rsidR="009918BE" w:rsidRPr="00E72016">
        <w:rPr>
          <w:sz w:val="24"/>
          <w:szCs w:val="24"/>
        </w:rPr>
        <w:t xml:space="preserve">Latvijas Farmaceitu ētikas kodeksu un </w:t>
      </w:r>
      <w:r w:rsidR="00FA2E13" w:rsidRPr="00E72016">
        <w:rPr>
          <w:sz w:val="24"/>
          <w:szCs w:val="24"/>
        </w:rPr>
        <w:t>apņemos tos pildīt, kā</w:t>
      </w:r>
      <w:r w:rsidR="00373B28" w:rsidRPr="00E72016">
        <w:rPr>
          <w:sz w:val="24"/>
          <w:szCs w:val="24"/>
        </w:rPr>
        <w:t xml:space="preserve"> </w:t>
      </w:r>
      <w:r w:rsidR="00FA2E13" w:rsidRPr="00E72016">
        <w:rPr>
          <w:sz w:val="24"/>
          <w:szCs w:val="24"/>
        </w:rPr>
        <w:t xml:space="preserve">arī sekmēt biedrības mērķu un </w:t>
      </w:r>
      <w:r w:rsidR="00ED56D4" w:rsidRPr="00E72016">
        <w:rPr>
          <w:sz w:val="24"/>
          <w:szCs w:val="24"/>
        </w:rPr>
        <w:t xml:space="preserve">uzdevumu īstenošanu.  </w:t>
      </w:r>
    </w:p>
    <w:p w14:paraId="40FA4C0F" w14:textId="77777777" w:rsidR="004206F4" w:rsidRPr="00E72016" w:rsidRDefault="004206F4" w:rsidP="004D0F2E">
      <w:pPr>
        <w:spacing w:before="360"/>
        <w:jc w:val="both"/>
        <w:rPr>
          <w:sz w:val="24"/>
          <w:szCs w:val="24"/>
          <w:lang w:val="lv-LV"/>
        </w:rPr>
      </w:pPr>
      <w:r w:rsidRPr="00E72016">
        <w:rPr>
          <w:b/>
          <w:sz w:val="24"/>
          <w:szCs w:val="24"/>
          <w:u w:val="single"/>
          <w:lang w:val="lv-LV"/>
        </w:rPr>
        <w:t>Personīgā informācija:</w:t>
      </w:r>
    </w:p>
    <w:p w14:paraId="5D44B5BD" w14:textId="77777777" w:rsidR="000D4413" w:rsidRPr="00E72016" w:rsidRDefault="0050258F" w:rsidP="00727856">
      <w:pPr>
        <w:spacing w:before="120" w:after="60"/>
        <w:jc w:val="both"/>
        <w:rPr>
          <w:sz w:val="24"/>
          <w:szCs w:val="24"/>
          <w:lang w:val="lv-LV"/>
        </w:rPr>
      </w:pPr>
      <w:r w:rsidRPr="00E72016">
        <w:rPr>
          <w:b/>
          <w:sz w:val="24"/>
          <w:szCs w:val="24"/>
          <w:lang w:val="lv-LV"/>
        </w:rPr>
        <w:t>Dzimšanas</w:t>
      </w:r>
      <w:r w:rsidR="000B32DA">
        <w:rPr>
          <w:b/>
          <w:sz w:val="24"/>
          <w:szCs w:val="24"/>
          <w:lang w:val="lv-LV"/>
        </w:rPr>
        <w:t xml:space="preserve"> datums,</w:t>
      </w:r>
      <w:r w:rsidRPr="00E72016">
        <w:rPr>
          <w:b/>
          <w:sz w:val="24"/>
          <w:szCs w:val="24"/>
          <w:lang w:val="lv-LV"/>
        </w:rPr>
        <w:t xml:space="preserve"> gads </w:t>
      </w:r>
      <w:r w:rsidR="004206F4" w:rsidRPr="00E72016">
        <w:rPr>
          <w:b/>
          <w:sz w:val="24"/>
          <w:szCs w:val="24"/>
          <w:lang w:val="lv-LV"/>
        </w:rPr>
        <w:t xml:space="preserve"> </w:t>
      </w:r>
      <w:r w:rsidR="0007450E">
        <w:rPr>
          <w:b/>
          <w:sz w:val="24"/>
          <w:szCs w:val="24"/>
          <w:lang w:val="lv-LV"/>
        </w:rPr>
        <w:t xml:space="preserve"> </w:t>
      </w:r>
      <w:sdt>
        <w:sdtPr>
          <w:rPr>
            <w:sz w:val="24"/>
            <w:szCs w:val="24"/>
            <w:u w:val="single"/>
          </w:rPr>
          <w:id w:val="-758906751"/>
          <w:placeholder>
            <w:docPart w:val="1A860C6B7428454BA2581456A4F63508"/>
          </w:placeholder>
          <w:showingPlcHdr/>
          <w15:color w:val="FFFFFF"/>
          <w15:appearance w15:val="hidden"/>
        </w:sdtPr>
        <w:sdtEndPr/>
        <w:sdtContent>
          <w:r w:rsidR="00727856" w:rsidRP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</w:t>
          </w:r>
        </w:sdtContent>
      </w:sdt>
    </w:p>
    <w:p w14:paraId="2FFCE8C8" w14:textId="77777777" w:rsidR="00C62BD0" w:rsidRPr="00E72016" w:rsidRDefault="00373B28" w:rsidP="00727856">
      <w:pPr>
        <w:spacing w:before="120" w:after="60"/>
        <w:rPr>
          <w:sz w:val="24"/>
          <w:szCs w:val="24"/>
          <w:lang w:val="lv-LV"/>
        </w:rPr>
      </w:pPr>
      <w:r w:rsidRPr="00E72016">
        <w:rPr>
          <w:b/>
          <w:sz w:val="24"/>
          <w:szCs w:val="24"/>
          <w:lang w:val="lv-LV"/>
        </w:rPr>
        <w:t>Profesionālā k</w:t>
      </w:r>
      <w:r w:rsidR="00C62BD0" w:rsidRPr="00E72016">
        <w:rPr>
          <w:b/>
          <w:sz w:val="24"/>
          <w:szCs w:val="24"/>
          <w:lang w:val="lv-LV"/>
        </w:rPr>
        <w:t>valifikācija</w:t>
      </w:r>
      <w:r w:rsidR="00C62BD0" w:rsidRPr="00E72016">
        <w:rPr>
          <w:sz w:val="24"/>
          <w:szCs w:val="24"/>
          <w:lang w:val="lv-LV"/>
        </w:rPr>
        <w:t xml:space="preserve"> </w:t>
      </w:r>
      <w:sdt>
        <w:sdtPr>
          <w:rPr>
            <w:sz w:val="24"/>
            <w:szCs w:val="24"/>
            <w:u w:val="single"/>
          </w:rPr>
          <w:id w:val="-1262447247"/>
          <w:placeholder>
            <w:docPart w:val="4EB3B89DD9E24E0DB0282BEB5D810CCA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</w:t>
          </w:r>
        </w:sdtContent>
      </w:sdt>
    </w:p>
    <w:p w14:paraId="147B0153" w14:textId="77777777" w:rsidR="004206F4" w:rsidRPr="00E72016" w:rsidRDefault="004206F4" w:rsidP="00727856">
      <w:pPr>
        <w:spacing w:before="120" w:after="60"/>
        <w:rPr>
          <w:sz w:val="24"/>
          <w:szCs w:val="24"/>
          <w:lang w:val="lv-LV"/>
        </w:rPr>
      </w:pPr>
      <w:r w:rsidRPr="00E72016">
        <w:rPr>
          <w:b/>
          <w:sz w:val="24"/>
          <w:szCs w:val="24"/>
          <w:lang w:val="lv-LV"/>
        </w:rPr>
        <w:t>Absolvētā mācību iestāde</w:t>
      </w:r>
      <w:r w:rsidR="002E3594">
        <w:rPr>
          <w:b/>
          <w:sz w:val="24"/>
          <w:szCs w:val="24"/>
          <w:lang w:val="lv-LV"/>
        </w:rPr>
        <w:t xml:space="preserve"> (studentiem </w:t>
      </w:r>
      <w:r w:rsidR="00C42DCF">
        <w:rPr>
          <w:b/>
          <w:sz w:val="24"/>
          <w:szCs w:val="24"/>
          <w:lang w:val="lv-LV"/>
        </w:rPr>
        <w:t>-</w:t>
      </w:r>
      <w:r w:rsidR="002E3594">
        <w:rPr>
          <w:b/>
          <w:sz w:val="24"/>
          <w:szCs w:val="24"/>
          <w:lang w:val="lv-LV"/>
        </w:rPr>
        <w:t xml:space="preserve"> </w:t>
      </w:r>
      <w:r w:rsidR="00C42DCF">
        <w:rPr>
          <w:b/>
          <w:sz w:val="24"/>
          <w:szCs w:val="24"/>
          <w:lang w:val="lv-LV"/>
        </w:rPr>
        <w:t>pašreizējā mācību iestāde)</w:t>
      </w:r>
      <w:r w:rsidR="0007450E">
        <w:rPr>
          <w:b/>
          <w:sz w:val="24"/>
          <w:szCs w:val="24"/>
          <w:lang w:val="lv-LV"/>
        </w:rPr>
        <w:t xml:space="preserve">: </w:t>
      </w:r>
      <w:r w:rsidR="00727856">
        <w:rPr>
          <w:b/>
          <w:sz w:val="24"/>
          <w:szCs w:val="24"/>
          <w:lang w:val="lv-LV"/>
        </w:rPr>
        <w:br/>
      </w:r>
      <w:sdt>
        <w:sdtPr>
          <w:rPr>
            <w:sz w:val="24"/>
            <w:szCs w:val="24"/>
            <w:u w:val="single"/>
          </w:rPr>
          <w:id w:val="762732271"/>
          <w:placeholder>
            <w:docPart w:val="ABF8EA92557947A9BB5AE42BC3B40C7F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                               </w:t>
          </w:r>
        </w:sdtContent>
      </w:sdt>
    </w:p>
    <w:p w14:paraId="4DEE7743" w14:textId="77777777" w:rsidR="00C62BD0" w:rsidRPr="00E72016" w:rsidRDefault="00F90A84" w:rsidP="00727856">
      <w:pPr>
        <w:spacing w:before="120" w:after="60"/>
        <w:rPr>
          <w:b/>
          <w:sz w:val="24"/>
          <w:szCs w:val="24"/>
          <w:lang w:val="lv-LV"/>
        </w:rPr>
      </w:pPr>
      <w:r>
        <w:rPr>
          <w:b/>
          <w:sz w:val="24"/>
          <w:szCs w:val="24"/>
          <w:lang w:val="lv-LV"/>
        </w:rPr>
        <w:t xml:space="preserve">Absolvēšanas gads </w:t>
      </w:r>
      <w:r w:rsidR="00C62BD0" w:rsidRPr="00E72016">
        <w:rPr>
          <w:b/>
          <w:sz w:val="24"/>
          <w:szCs w:val="24"/>
          <w:lang w:val="lv-LV"/>
        </w:rPr>
        <w:t xml:space="preserve"> </w:t>
      </w:r>
      <w:sdt>
        <w:sdtPr>
          <w:rPr>
            <w:sz w:val="24"/>
            <w:szCs w:val="24"/>
            <w:u w:val="single"/>
          </w:rPr>
          <w:id w:val="1272061715"/>
          <w:placeholder>
            <w:docPart w:val="67C26407F8C842C1969BC948C9B95D0B"/>
          </w:placeholder>
          <w15:color w:val="FFFFFF"/>
          <w15:appearance w15:val="hidden"/>
        </w:sdtPr>
        <w:sdtEndPr/>
        <w:sdtContent>
          <w:sdt>
            <w:sdtPr>
              <w:rPr>
                <w:sz w:val="24"/>
                <w:szCs w:val="24"/>
                <w:u w:val="single"/>
              </w:rPr>
              <w:id w:val="-656688607"/>
              <w:placeholder>
                <w:docPart w:val="69DCD8B3E0DB414783C91F4535AD1433"/>
              </w:placeholder>
              <w:showingPlcHdr/>
              <w15:color w:val="FFFFFF"/>
              <w15:appearance w15:val="hidden"/>
            </w:sdtPr>
            <w:sdtEndPr/>
            <w:sdtContent>
              <w:r w:rsidR="00727856">
                <w:rPr>
                  <w:sz w:val="24"/>
                  <w:szCs w:val="24"/>
                  <w:u w:val="single"/>
                </w:rPr>
                <w:t xml:space="preserve">  </w:t>
              </w:r>
              <w:r>
                <w:rPr>
                  <w:sz w:val="24"/>
                  <w:szCs w:val="24"/>
                  <w:u w:val="single"/>
                </w:rPr>
                <w:t xml:space="preserve">     </w:t>
              </w:r>
              <w:r w:rsidR="00727856">
                <w:rPr>
                  <w:sz w:val="24"/>
                  <w:szCs w:val="24"/>
                  <w:u w:val="single"/>
                </w:rPr>
                <w:t xml:space="preserve">                </w:t>
              </w:r>
              <w:r>
                <w:rPr>
                  <w:sz w:val="24"/>
                  <w:szCs w:val="24"/>
                  <w:u w:val="single"/>
                </w:rPr>
                <w:t xml:space="preserve">  </w:t>
              </w:r>
              <w:r w:rsidR="00727856">
                <w:rPr>
                  <w:sz w:val="24"/>
                  <w:szCs w:val="24"/>
                  <w:u w:val="single"/>
                </w:rPr>
                <w:t xml:space="preserve">                                                                                      </w:t>
              </w:r>
            </w:sdtContent>
          </w:sdt>
        </w:sdtContent>
      </w:sdt>
    </w:p>
    <w:p w14:paraId="50622253" w14:textId="77777777" w:rsidR="004206F4" w:rsidRPr="00E72016" w:rsidRDefault="00C62BD0" w:rsidP="00727856">
      <w:pPr>
        <w:spacing w:before="120" w:after="60"/>
        <w:rPr>
          <w:sz w:val="24"/>
          <w:szCs w:val="24"/>
          <w:lang w:val="lv-LV"/>
        </w:rPr>
      </w:pPr>
      <w:r w:rsidRPr="00E72016">
        <w:rPr>
          <w:b/>
          <w:sz w:val="24"/>
          <w:szCs w:val="24"/>
          <w:lang w:val="lv-LV"/>
        </w:rPr>
        <w:t>Pa</w:t>
      </w:r>
      <w:r w:rsidR="00F90A84">
        <w:rPr>
          <w:b/>
          <w:sz w:val="24"/>
          <w:szCs w:val="24"/>
          <w:lang w:val="lv-LV"/>
        </w:rPr>
        <w:t>š</w:t>
      </w:r>
      <w:r w:rsidRPr="00E72016">
        <w:rPr>
          <w:b/>
          <w:sz w:val="24"/>
          <w:szCs w:val="24"/>
          <w:lang w:val="lv-LV"/>
        </w:rPr>
        <w:t>reizējā d</w:t>
      </w:r>
      <w:r w:rsidR="00F90A84">
        <w:rPr>
          <w:b/>
          <w:sz w:val="24"/>
          <w:szCs w:val="24"/>
          <w:lang w:val="lv-LV"/>
        </w:rPr>
        <w:t xml:space="preserve">arba vieta un </w:t>
      </w:r>
      <w:r w:rsidR="003B170A" w:rsidRPr="00E72016">
        <w:rPr>
          <w:b/>
          <w:sz w:val="24"/>
          <w:szCs w:val="24"/>
          <w:lang w:val="lv-LV"/>
        </w:rPr>
        <w:t>amats</w:t>
      </w:r>
      <w:r w:rsidR="00727856">
        <w:rPr>
          <w:b/>
          <w:sz w:val="24"/>
          <w:szCs w:val="24"/>
          <w:lang w:val="lv-LV"/>
        </w:rPr>
        <w:br/>
      </w:r>
      <w:sdt>
        <w:sdtPr>
          <w:rPr>
            <w:sz w:val="24"/>
            <w:szCs w:val="24"/>
            <w:u w:val="single"/>
          </w:rPr>
          <w:id w:val="3172329"/>
          <w:placeholder>
            <w:docPart w:val="650C3B8C2949419BB044AF843376CAB9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                               </w:t>
          </w:r>
        </w:sdtContent>
      </w:sdt>
    </w:p>
    <w:p w14:paraId="5FCBB3F3" w14:textId="77777777" w:rsidR="00001720" w:rsidRPr="00E72016" w:rsidRDefault="00001720" w:rsidP="00727856">
      <w:pPr>
        <w:spacing w:before="120" w:after="60"/>
        <w:rPr>
          <w:sz w:val="24"/>
          <w:szCs w:val="24"/>
          <w:lang w:val="lv-LV"/>
        </w:rPr>
      </w:pPr>
      <w:r w:rsidRPr="00E72016">
        <w:rPr>
          <w:b/>
          <w:sz w:val="24"/>
          <w:szCs w:val="24"/>
          <w:lang w:val="lv-LV"/>
        </w:rPr>
        <w:t>Reģ</w:t>
      </w:r>
      <w:r w:rsidR="00DE1448">
        <w:rPr>
          <w:b/>
          <w:sz w:val="24"/>
          <w:szCs w:val="24"/>
          <w:lang w:val="lv-LV"/>
        </w:rPr>
        <w:t>. nr.</w:t>
      </w:r>
      <w:r w:rsidRPr="00E72016">
        <w:rPr>
          <w:b/>
          <w:sz w:val="24"/>
          <w:szCs w:val="24"/>
          <w:lang w:val="lv-LV"/>
        </w:rPr>
        <w:t xml:space="preserve"> Farmaceitu un</w:t>
      </w:r>
      <w:r w:rsidR="00DE1448">
        <w:rPr>
          <w:b/>
          <w:sz w:val="24"/>
          <w:szCs w:val="24"/>
          <w:lang w:val="lv-LV"/>
        </w:rPr>
        <w:t xml:space="preserve"> </w:t>
      </w:r>
      <w:r w:rsidRPr="00E72016">
        <w:rPr>
          <w:b/>
          <w:sz w:val="24"/>
          <w:szCs w:val="24"/>
          <w:lang w:val="lv-LV"/>
        </w:rPr>
        <w:t>farmaceita asistentu reģistrā</w:t>
      </w:r>
      <w:r w:rsidRPr="00E72016">
        <w:rPr>
          <w:sz w:val="24"/>
          <w:szCs w:val="24"/>
          <w:lang w:val="lv-LV"/>
        </w:rPr>
        <w:t xml:space="preserve"> </w:t>
      </w:r>
      <w:r w:rsidRPr="00DE1448">
        <w:rPr>
          <w:i/>
          <w:lang w:val="lv-LV"/>
        </w:rPr>
        <w:t>(ja esat reģistrēts)</w:t>
      </w:r>
      <w:r w:rsidR="00727856" w:rsidRPr="00727856">
        <w:rPr>
          <w:sz w:val="24"/>
          <w:szCs w:val="24"/>
          <w:u w:val="single"/>
        </w:rPr>
        <w:t xml:space="preserve"> </w:t>
      </w:r>
      <w:sdt>
        <w:sdtPr>
          <w:rPr>
            <w:sz w:val="24"/>
            <w:szCs w:val="24"/>
            <w:u w:val="single"/>
          </w:rPr>
          <w:id w:val="1446201645"/>
          <w:placeholder>
            <w:docPart w:val="048EC6576C8C41E4AFEC9A70E4EF7A48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</w:t>
          </w:r>
        </w:sdtContent>
      </w:sdt>
      <w:r w:rsidR="00727856" w:rsidRPr="00E72016">
        <w:rPr>
          <w:sz w:val="24"/>
          <w:szCs w:val="24"/>
          <w:lang w:val="lv-LV"/>
        </w:rPr>
        <w:t xml:space="preserve"> </w:t>
      </w:r>
    </w:p>
    <w:p w14:paraId="24C35D67" w14:textId="77777777" w:rsidR="004206F4" w:rsidRPr="006C557C" w:rsidRDefault="00373B28" w:rsidP="004D0F2E">
      <w:pPr>
        <w:spacing w:before="360"/>
        <w:rPr>
          <w:b/>
          <w:sz w:val="24"/>
          <w:szCs w:val="24"/>
          <w:u w:val="single"/>
          <w:lang w:val="lv-LV"/>
        </w:rPr>
      </w:pPr>
      <w:r w:rsidRPr="006C557C">
        <w:rPr>
          <w:b/>
          <w:sz w:val="24"/>
          <w:szCs w:val="24"/>
          <w:u w:val="single"/>
          <w:lang w:val="lv-LV"/>
        </w:rPr>
        <w:t>K</w:t>
      </w:r>
      <w:r w:rsidR="004206F4" w:rsidRPr="006C557C">
        <w:rPr>
          <w:b/>
          <w:sz w:val="24"/>
          <w:szCs w:val="24"/>
          <w:u w:val="single"/>
          <w:lang w:val="lv-LV"/>
        </w:rPr>
        <w:t>ontaktinformācija:</w:t>
      </w:r>
    </w:p>
    <w:p w14:paraId="75E2F003" w14:textId="77777777" w:rsidR="000D4413" w:rsidRPr="00E72016" w:rsidRDefault="00F90A84" w:rsidP="00727856">
      <w:pPr>
        <w:spacing w:before="120"/>
        <w:rPr>
          <w:sz w:val="24"/>
          <w:szCs w:val="24"/>
          <w:lang w:val="lv-LV"/>
        </w:rPr>
      </w:pPr>
      <w:r>
        <w:rPr>
          <w:b/>
          <w:sz w:val="24"/>
          <w:szCs w:val="24"/>
          <w:lang w:val="lv-LV"/>
        </w:rPr>
        <w:t>t</w:t>
      </w:r>
      <w:r w:rsidR="00FA2E13" w:rsidRPr="00E72016">
        <w:rPr>
          <w:b/>
          <w:sz w:val="24"/>
          <w:szCs w:val="24"/>
          <w:lang w:val="lv-LV"/>
        </w:rPr>
        <w:t>ālr</w:t>
      </w:r>
      <w:r w:rsidR="002D6B23" w:rsidRPr="00E72016">
        <w:rPr>
          <w:b/>
          <w:sz w:val="24"/>
          <w:szCs w:val="24"/>
          <w:lang w:val="lv-LV"/>
        </w:rPr>
        <w:t xml:space="preserve">uņa numurs </w:t>
      </w:r>
      <w:sdt>
        <w:sdtPr>
          <w:rPr>
            <w:sz w:val="24"/>
            <w:szCs w:val="24"/>
            <w:u w:val="single"/>
          </w:rPr>
          <w:id w:val="-1449159946"/>
          <w:placeholder>
            <w:docPart w:val="4266B16722D04D778DAEF66F5B5A82E1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</w:t>
          </w:r>
        </w:sdtContent>
      </w:sdt>
    </w:p>
    <w:p w14:paraId="1E1E9AC1" w14:textId="77777777" w:rsidR="00841565" w:rsidRPr="00E72016" w:rsidRDefault="00B519A5" w:rsidP="00727856">
      <w:pPr>
        <w:spacing w:before="120"/>
        <w:rPr>
          <w:b/>
          <w:sz w:val="24"/>
          <w:szCs w:val="24"/>
          <w:lang w:val="lv-LV"/>
        </w:rPr>
      </w:pPr>
      <w:r w:rsidRPr="00E72016">
        <w:rPr>
          <w:b/>
          <w:sz w:val="24"/>
          <w:szCs w:val="24"/>
          <w:lang w:val="lv-LV"/>
        </w:rPr>
        <w:t xml:space="preserve">e-pasts </w:t>
      </w:r>
      <w:sdt>
        <w:sdtPr>
          <w:rPr>
            <w:sz w:val="24"/>
            <w:szCs w:val="24"/>
            <w:u w:val="single"/>
          </w:rPr>
          <w:id w:val="-1505434486"/>
          <w:placeholder>
            <w:docPart w:val="F8E63F3F6AF64EA199960B3DA295CFCE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                </w:t>
          </w:r>
        </w:sdtContent>
      </w:sdt>
    </w:p>
    <w:p w14:paraId="172394BD" w14:textId="77777777" w:rsidR="00B519A5" w:rsidRPr="00E72016" w:rsidRDefault="00F90A84" w:rsidP="00727856">
      <w:pPr>
        <w:spacing w:before="120"/>
        <w:rPr>
          <w:b/>
          <w:sz w:val="24"/>
          <w:szCs w:val="24"/>
          <w:lang w:val="lv-LV"/>
        </w:rPr>
      </w:pPr>
      <w:r>
        <w:rPr>
          <w:b/>
          <w:sz w:val="24"/>
          <w:szCs w:val="24"/>
          <w:lang w:val="lv-LV"/>
        </w:rPr>
        <w:t>a</w:t>
      </w:r>
      <w:r w:rsidR="004206F4" w:rsidRPr="00E72016">
        <w:rPr>
          <w:b/>
          <w:sz w:val="24"/>
          <w:szCs w:val="24"/>
          <w:lang w:val="lv-LV"/>
        </w:rPr>
        <w:t>drese</w:t>
      </w:r>
      <w:r w:rsidR="003B170A" w:rsidRPr="00E72016">
        <w:rPr>
          <w:b/>
          <w:sz w:val="24"/>
          <w:szCs w:val="24"/>
          <w:lang w:val="lv-LV"/>
        </w:rPr>
        <w:t xml:space="preserve">:  deklarētā </w:t>
      </w:r>
      <w:sdt>
        <w:sdtPr>
          <w:rPr>
            <w:sz w:val="24"/>
            <w:szCs w:val="24"/>
            <w:u w:val="single"/>
          </w:rPr>
          <w:id w:val="-229998283"/>
          <w:placeholder>
            <w:docPart w:val="2AA29116C70740F980C6E91A32CDA3BE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</w:t>
          </w:r>
        </w:sdtContent>
      </w:sdt>
    </w:p>
    <w:p w14:paraId="4B0DDA18" w14:textId="77777777" w:rsidR="003B170A" w:rsidRPr="00E72016" w:rsidRDefault="003B170A" w:rsidP="00727856">
      <w:pPr>
        <w:spacing w:before="120"/>
        <w:rPr>
          <w:b/>
          <w:sz w:val="24"/>
          <w:szCs w:val="24"/>
          <w:lang w:val="lv-LV"/>
        </w:rPr>
      </w:pPr>
      <w:r w:rsidRPr="00E72016">
        <w:rPr>
          <w:b/>
          <w:sz w:val="24"/>
          <w:szCs w:val="24"/>
          <w:lang w:val="lv-LV"/>
        </w:rPr>
        <w:t xml:space="preserve">faktiskā </w:t>
      </w:r>
      <w:r w:rsidR="00000390" w:rsidRPr="00E72016">
        <w:rPr>
          <w:i/>
          <w:sz w:val="24"/>
          <w:szCs w:val="24"/>
          <w:lang w:val="lv-LV"/>
        </w:rPr>
        <w:t>(ja atšķiras)</w:t>
      </w:r>
      <w:r w:rsidR="00000390" w:rsidRPr="00E72016">
        <w:rPr>
          <w:b/>
          <w:sz w:val="24"/>
          <w:szCs w:val="24"/>
          <w:lang w:val="lv-LV"/>
        </w:rPr>
        <w:t xml:space="preserve"> </w:t>
      </w:r>
      <w:sdt>
        <w:sdtPr>
          <w:rPr>
            <w:sz w:val="24"/>
            <w:szCs w:val="24"/>
            <w:u w:val="single"/>
          </w:rPr>
          <w:id w:val="-63572464"/>
          <w:placeholder>
            <w:docPart w:val="1B237AB70E1F44498DEC7482DF066DD9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</w:t>
          </w:r>
        </w:sdtContent>
      </w:sdt>
    </w:p>
    <w:p w14:paraId="6D74B6D6" w14:textId="77777777" w:rsidR="00373B28" w:rsidRPr="00E72016" w:rsidRDefault="00373B28" w:rsidP="00727856">
      <w:pPr>
        <w:spacing w:before="360" w:after="120"/>
        <w:rPr>
          <w:b/>
          <w:sz w:val="24"/>
          <w:szCs w:val="24"/>
          <w:lang w:val="lv-LV"/>
        </w:rPr>
      </w:pPr>
      <w:r w:rsidRPr="00E72016">
        <w:rPr>
          <w:b/>
          <w:sz w:val="24"/>
          <w:szCs w:val="24"/>
          <w:u w:val="single"/>
          <w:lang w:val="lv-LV"/>
        </w:rPr>
        <w:t>Ko Jūs vēlētos darīt biedrībā?</w:t>
      </w:r>
      <w:r w:rsidRPr="00E72016">
        <w:rPr>
          <w:b/>
          <w:sz w:val="24"/>
          <w:szCs w:val="24"/>
          <w:lang w:val="lv-LV"/>
        </w:rPr>
        <w:t xml:space="preserve"> </w:t>
      </w:r>
      <w:r w:rsidRPr="00056ED2">
        <w:rPr>
          <w:sz w:val="24"/>
          <w:szCs w:val="24"/>
          <w:lang w:val="lv-LV"/>
        </w:rPr>
        <w:t>(</w:t>
      </w:r>
      <w:r w:rsidR="00056ED2">
        <w:rPr>
          <w:sz w:val="24"/>
          <w:szCs w:val="24"/>
          <w:lang w:val="lv-LV"/>
        </w:rPr>
        <w:t>iespējamas atzīmēt vairākas atbildes</w:t>
      </w:r>
      <w:r w:rsidRPr="00056ED2">
        <w:rPr>
          <w:sz w:val="24"/>
          <w:szCs w:val="24"/>
          <w:lang w:val="lv-LV"/>
        </w:rPr>
        <w:t>)</w:t>
      </w:r>
    </w:p>
    <w:p w14:paraId="31973411" w14:textId="77777777" w:rsidR="00373B28" w:rsidRPr="00E72016" w:rsidRDefault="00CC0E90" w:rsidP="00A91B64">
      <w:pPr>
        <w:spacing w:after="120"/>
        <w:ind w:left="360"/>
        <w:rPr>
          <w:sz w:val="24"/>
          <w:szCs w:val="24"/>
          <w:lang w:val="lv-LV"/>
        </w:rPr>
      </w:pPr>
      <w:sdt>
        <w:sdtPr>
          <w:rPr>
            <w:b/>
            <w:sz w:val="24"/>
            <w:szCs w:val="24"/>
            <w:lang w:val="lv-LV"/>
          </w:rPr>
          <w:id w:val="1029845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B2B">
            <w:rPr>
              <w:rFonts w:ascii="MS Gothic" w:eastAsia="MS Gothic" w:hAnsi="MS Gothic" w:hint="eastAsia"/>
              <w:b/>
              <w:sz w:val="24"/>
              <w:szCs w:val="24"/>
              <w:lang w:val="lv-LV"/>
            </w:rPr>
            <w:t>☐</w:t>
          </w:r>
        </w:sdtContent>
      </w:sdt>
      <w:r w:rsidR="00373B28" w:rsidRPr="00E72016">
        <w:rPr>
          <w:b/>
          <w:sz w:val="24"/>
          <w:szCs w:val="24"/>
          <w:lang w:val="lv-LV"/>
        </w:rPr>
        <w:t>Aktīvi</w:t>
      </w:r>
      <w:r w:rsidR="00373B28" w:rsidRPr="00E72016">
        <w:rPr>
          <w:sz w:val="24"/>
          <w:szCs w:val="24"/>
          <w:lang w:val="lv-LV"/>
        </w:rPr>
        <w:t xml:space="preserve"> piedalīties priekšlikumu tiesību aktos izstrādāšanā, iesaistīties darba grupās </w:t>
      </w:r>
    </w:p>
    <w:p w14:paraId="10B541A0" w14:textId="77777777" w:rsidR="00373B28" w:rsidRDefault="00CC0E90" w:rsidP="00A91B64">
      <w:pPr>
        <w:spacing w:after="120"/>
        <w:ind w:left="360"/>
        <w:rPr>
          <w:sz w:val="24"/>
          <w:szCs w:val="24"/>
          <w:lang w:val="lv-LV"/>
        </w:rPr>
      </w:pPr>
      <w:sdt>
        <w:sdtPr>
          <w:rPr>
            <w:b/>
            <w:sz w:val="24"/>
            <w:szCs w:val="24"/>
            <w:lang w:val="lv-LV"/>
          </w:rPr>
          <w:id w:val="-1043515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4D87">
            <w:rPr>
              <w:rFonts w:ascii="MS Gothic" w:eastAsia="MS Gothic" w:hAnsi="MS Gothic" w:hint="eastAsia"/>
              <w:b/>
              <w:sz w:val="24"/>
              <w:szCs w:val="24"/>
              <w:lang w:val="lv-LV"/>
            </w:rPr>
            <w:t>☐</w:t>
          </w:r>
        </w:sdtContent>
      </w:sdt>
      <w:r w:rsidR="00373B28" w:rsidRPr="00E72016">
        <w:rPr>
          <w:b/>
          <w:sz w:val="24"/>
          <w:szCs w:val="24"/>
          <w:lang w:val="lv-LV"/>
        </w:rPr>
        <w:t>Aktīvi</w:t>
      </w:r>
      <w:r w:rsidR="00373B28" w:rsidRPr="00E72016">
        <w:rPr>
          <w:sz w:val="24"/>
          <w:szCs w:val="24"/>
          <w:lang w:val="lv-LV"/>
        </w:rPr>
        <w:t xml:space="preserve"> līdzdarboties biedrības projektu</w:t>
      </w:r>
      <w:r w:rsidR="00C42DCF">
        <w:rPr>
          <w:sz w:val="24"/>
          <w:szCs w:val="24"/>
          <w:lang w:val="lv-LV"/>
        </w:rPr>
        <w:t>, sekciju darba</w:t>
      </w:r>
      <w:r w:rsidR="00373B28" w:rsidRPr="00E72016">
        <w:rPr>
          <w:sz w:val="24"/>
          <w:szCs w:val="24"/>
          <w:lang w:val="lv-LV"/>
        </w:rPr>
        <w:t xml:space="preserve"> un citu aktivitāšu organizēšanā</w:t>
      </w:r>
    </w:p>
    <w:p w14:paraId="14A35B9D" w14:textId="77777777" w:rsidR="00854D87" w:rsidRDefault="00CC0E90" w:rsidP="00854D87">
      <w:pPr>
        <w:spacing w:after="120"/>
        <w:ind w:left="720"/>
        <w:rPr>
          <w:b/>
          <w:sz w:val="24"/>
          <w:szCs w:val="24"/>
          <w:lang w:val="lv-LV"/>
        </w:rPr>
      </w:pPr>
      <w:sdt>
        <w:sdtPr>
          <w:rPr>
            <w:b/>
            <w:sz w:val="24"/>
            <w:szCs w:val="24"/>
            <w:lang w:val="lv-LV"/>
          </w:rPr>
          <w:id w:val="-1884543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4D87">
            <w:rPr>
              <w:rFonts w:ascii="MS Gothic" w:eastAsia="MS Gothic" w:hAnsi="MS Gothic" w:hint="eastAsia"/>
              <w:b/>
              <w:sz w:val="24"/>
              <w:szCs w:val="24"/>
              <w:lang w:val="lv-LV"/>
            </w:rPr>
            <w:t>☐</w:t>
          </w:r>
        </w:sdtContent>
      </w:sdt>
      <w:r w:rsidR="00574BF9">
        <w:rPr>
          <w:bCs/>
          <w:sz w:val="24"/>
          <w:szCs w:val="24"/>
          <w:lang w:val="lv-LV"/>
        </w:rPr>
        <w:t>d</w:t>
      </w:r>
      <w:r w:rsidR="00854D87" w:rsidRPr="00854D87">
        <w:rPr>
          <w:bCs/>
          <w:sz w:val="24"/>
          <w:szCs w:val="24"/>
          <w:lang w:val="lv-LV"/>
        </w:rPr>
        <w:t xml:space="preserve">arboties </w:t>
      </w:r>
      <w:r w:rsidR="00854D87" w:rsidRPr="00BC1267">
        <w:rPr>
          <w:bCs/>
          <w:sz w:val="24"/>
          <w:szCs w:val="24"/>
          <w:lang w:val="lv-LV"/>
        </w:rPr>
        <w:t>Slimnīcu, onkoloģisko un klīnisko farmaceitu sekcijā (SOK)</w:t>
      </w:r>
    </w:p>
    <w:p w14:paraId="59FE4A42" w14:textId="77777777" w:rsidR="00854D87" w:rsidRDefault="00CC0E90" w:rsidP="00854D87">
      <w:pPr>
        <w:spacing w:after="120"/>
        <w:ind w:left="720"/>
        <w:rPr>
          <w:sz w:val="24"/>
          <w:szCs w:val="24"/>
          <w:lang w:val="lv-LV"/>
        </w:rPr>
      </w:pPr>
      <w:sdt>
        <w:sdtPr>
          <w:rPr>
            <w:b/>
            <w:sz w:val="24"/>
            <w:szCs w:val="24"/>
            <w:lang w:val="lv-LV"/>
          </w:rPr>
          <w:id w:val="-5875298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4D87">
            <w:rPr>
              <w:rFonts w:ascii="MS Gothic" w:eastAsia="MS Gothic" w:hAnsi="MS Gothic" w:hint="eastAsia"/>
              <w:b/>
              <w:sz w:val="24"/>
              <w:szCs w:val="24"/>
              <w:lang w:val="lv-LV"/>
            </w:rPr>
            <w:t>☐</w:t>
          </w:r>
        </w:sdtContent>
      </w:sdt>
      <w:r w:rsidR="00574BF9">
        <w:rPr>
          <w:bCs/>
          <w:sz w:val="24"/>
          <w:szCs w:val="24"/>
          <w:lang w:val="lv-LV"/>
        </w:rPr>
        <w:t>d</w:t>
      </w:r>
      <w:r w:rsidR="00854D87" w:rsidRPr="00854D87">
        <w:rPr>
          <w:bCs/>
          <w:sz w:val="24"/>
          <w:szCs w:val="24"/>
          <w:lang w:val="lv-LV"/>
        </w:rPr>
        <w:t xml:space="preserve">arboties </w:t>
      </w:r>
      <w:r w:rsidR="00854D87" w:rsidRPr="00BC1267">
        <w:rPr>
          <w:bCs/>
          <w:sz w:val="24"/>
          <w:szCs w:val="24"/>
          <w:lang w:val="lv-LV"/>
        </w:rPr>
        <w:t>Rūpniecisko farmaceitu sekcijā</w:t>
      </w:r>
      <w:r w:rsidR="00854D87">
        <w:rPr>
          <w:b/>
          <w:sz w:val="24"/>
          <w:szCs w:val="24"/>
          <w:lang w:val="lv-LV"/>
        </w:rPr>
        <w:t xml:space="preserve"> </w:t>
      </w:r>
      <w:r w:rsidR="00854D87" w:rsidRPr="00BC1267">
        <w:rPr>
          <w:bCs/>
          <w:sz w:val="24"/>
          <w:szCs w:val="24"/>
          <w:lang w:val="lv-LV"/>
        </w:rPr>
        <w:t>(RFS)</w:t>
      </w:r>
    </w:p>
    <w:p w14:paraId="0B73B6F9" w14:textId="77777777" w:rsidR="00373B28" w:rsidRPr="00E72016" w:rsidRDefault="00CC0E90" w:rsidP="00A91B64">
      <w:pPr>
        <w:spacing w:after="120"/>
        <w:ind w:left="360"/>
        <w:rPr>
          <w:sz w:val="24"/>
          <w:szCs w:val="24"/>
          <w:lang w:val="lv-LV"/>
        </w:rPr>
      </w:pPr>
      <w:sdt>
        <w:sdtPr>
          <w:rPr>
            <w:b/>
            <w:sz w:val="24"/>
            <w:szCs w:val="24"/>
            <w:lang w:val="lv-LV"/>
          </w:rPr>
          <w:id w:val="628359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06C">
            <w:rPr>
              <w:rFonts w:ascii="MS Gothic" w:eastAsia="MS Gothic" w:hAnsi="MS Gothic" w:hint="eastAsia"/>
              <w:b/>
              <w:sz w:val="24"/>
              <w:szCs w:val="24"/>
              <w:lang w:val="lv-LV"/>
            </w:rPr>
            <w:t>☐</w:t>
          </w:r>
        </w:sdtContent>
      </w:sdt>
      <w:r w:rsidR="00373B28" w:rsidRPr="00E72016">
        <w:rPr>
          <w:b/>
          <w:sz w:val="24"/>
          <w:szCs w:val="24"/>
          <w:lang w:val="lv-LV"/>
        </w:rPr>
        <w:t>Regulāri</w:t>
      </w:r>
      <w:r w:rsidR="00373B28" w:rsidRPr="00E72016">
        <w:rPr>
          <w:sz w:val="24"/>
          <w:szCs w:val="24"/>
          <w:lang w:val="lv-LV"/>
        </w:rPr>
        <w:t xml:space="preserve"> sekot līdzi biedrības aktivitātēm, piedalīties tajās dalībnieka statusā</w:t>
      </w:r>
    </w:p>
    <w:p w14:paraId="713F1EA2" w14:textId="77777777" w:rsidR="00F54908" w:rsidRPr="00E72016" w:rsidRDefault="00CC0E90" w:rsidP="00A91B64">
      <w:pPr>
        <w:spacing w:after="120"/>
        <w:ind w:left="360"/>
        <w:rPr>
          <w:sz w:val="24"/>
          <w:szCs w:val="24"/>
          <w:lang w:val="lv-LV"/>
        </w:rPr>
      </w:pPr>
      <w:sdt>
        <w:sdtPr>
          <w:rPr>
            <w:b/>
            <w:sz w:val="24"/>
            <w:szCs w:val="24"/>
            <w:lang w:val="lv-LV"/>
          </w:rPr>
          <w:id w:val="586821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06C">
            <w:rPr>
              <w:rFonts w:ascii="MS Gothic" w:eastAsia="MS Gothic" w:hAnsi="MS Gothic" w:hint="eastAsia"/>
              <w:b/>
              <w:sz w:val="24"/>
              <w:szCs w:val="24"/>
              <w:lang w:val="lv-LV"/>
            </w:rPr>
            <w:t>☐</w:t>
          </w:r>
        </w:sdtContent>
      </w:sdt>
      <w:r w:rsidR="00373B28" w:rsidRPr="00E72016">
        <w:rPr>
          <w:b/>
          <w:sz w:val="24"/>
          <w:szCs w:val="24"/>
          <w:lang w:val="lv-LV"/>
        </w:rPr>
        <w:t>Pasīvi</w:t>
      </w:r>
      <w:r w:rsidR="00373B28" w:rsidRPr="00E72016">
        <w:rPr>
          <w:sz w:val="24"/>
          <w:szCs w:val="24"/>
          <w:lang w:val="lv-LV"/>
        </w:rPr>
        <w:t xml:space="preserve"> atbalstīt biedrības darbību</w:t>
      </w:r>
      <w:r w:rsidR="00BC1267">
        <w:rPr>
          <w:sz w:val="24"/>
          <w:szCs w:val="24"/>
          <w:lang w:val="lv-LV"/>
        </w:rPr>
        <w:t xml:space="preserve">, </w:t>
      </w:r>
      <w:r w:rsidR="00373B28" w:rsidRPr="00E72016">
        <w:rPr>
          <w:sz w:val="24"/>
          <w:szCs w:val="24"/>
          <w:lang w:val="lv-LV"/>
        </w:rPr>
        <w:t>regulāri maksājot biedr</w:t>
      </w:r>
      <w:r w:rsidR="00BC1267">
        <w:rPr>
          <w:sz w:val="24"/>
          <w:szCs w:val="24"/>
          <w:lang w:val="lv-LV"/>
        </w:rPr>
        <w:t>a</w:t>
      </w:r>
      <w:r w:rsidR="00373B28" w:rsidRPr="00E72016">
        <w:rPr>
          <w:sz w:val="24"/>
          <w:szCs w:val="24"/>
          <w:lang w:val="lv-LV"/>
        </w:rPr>
        <w:t xml:space="preserve"> naud</w:t>
      </w:r>
      <w:r w:rsidR="00BC1267">
        <w:rPr>
          <w:sz w:val="24"/>
          <w:szCs w:val="24"/>
          <w:lang w:val="lv-LV"/>
        </w:rPr>
        <w:t>u</w:t>
      </w:r>
    </w:p>
    <w:p w14:paraId="1D872530" w14:textId="77777777" w:rsidR="00727856" w:rsidRPr="00F90A84" w:rsidRDefault="00CC0E90" w:rsidP="00F90A84">
      <w:pPr>
        <w:spacing w:after="120"/>
        <w:ind w:left="360"/>
        <w:rPr>
          <w:sz w:val="24"/>
          <w:szCs w:val="24"/>
          <w:lang w:val="lv-LV"/>
        </w:rPr>
      </w:pPr>
      <w:sdt>
        <w:sdtPr>
          <w:rPr>
            <w:b/>
            <w:sz w:val="24"/>
            <w:szCs w:val="24"/>
            <w:lang w:val="lv-LV"/>
          </w:rPr>
          <w:id w:val="-1241253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06C">
            <w:rPr>
              <w:rFonts w:ascii="MS Gothic" w:eastAsia="MS Gothic" w:hAnsi="MS Gothic" w:hint="eastAsia"/>
              <w:b/>
              <w:sz w:val="24"/>
              <w:szCs w:val="24"/>
              <w:lang w:val="lv-LV"/>
            </w:rPr>
            <w:t>☐</w:t>
          </w:r>
        </w:sdtContent>
      </w:sdt>
      <w:r w:rsidR="00373B28" w:rsidRPr="00E72016">
        <w:rPr>
          <w:b/>
          <w:sz w:val="24"/>
          <w:szCs w:val="24"/>
          <w:lang w:val="lv-LV"/>
        </w:rPr>
        <w:t>Citu</w:t>
      </w:r>
      <w:r w:rsidR="00373B28" w:rsidRPr="00E72016">
        <w:rPr>
          <w:sz w:val="24"/>
          <w:szCs w:val="24"/>
          <w:lang w:val="lv-LV"/>
        </w:rPr>
        <w:t xml:space="preserve"> (Ko?) </w:t>
      </w:r>
      <w:sdt>
        <w:sdtPr>
          <w:rPr>
            <w:sz w:val="24"/>
            <w:szCs w:val="24"/>
            <w:u w:val="single"/>
          </w:rPr>
          <w:id w:val="1952208089"/>
          <w:placeholder>
            <w:docPart w:val="99850188082F475590B95B2D8D2403AD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</w:t>
          </w:r>
        </w:sdtContent>
      </w:sdt>
      <w:r w:rsidR="00727856">
        <w:rPr>
          <w:b/>
          <w:bCs/>
          <w:color w:val="000000"/>
          <w:sz w:val="24"/>
          <w:szCs w:val="24"/>
          <w:u w:val="single"/>
          <w:lang w:val="lv-LV"/>
        </w:rPr>
        <w:br w:type="page"/>
      </w:r>
    </w:p>
    <w:p w14:paraId="64AA717C" w14:textId="77777777" w:rsidR="00CA3130" w:rsidRDefault="00CA3130" w:rsidP="006C557C">
      <w:pPr>
        <w:jc w:val="both"/>
        <w:rPr>
          <w:b/>
          <w:bCs/>
          <w:color w:val="000000"/>
          <w:sz w:val="24"/>
          <w:szCs w:val="24"/>
          <w:u w:val="single"/>
          <w:lang w:val="lv-LV"/>
        </w:rPr>
      </w:pPr>
    </w:p>
    <w:p w14:paraId="79D09416" w14:textId="77777777" w:rsidR="00E72016" w:rsidRPr="00463C42" w:rsidRDefault="00E72016" w:rsidP="006C557C">
      <w:pPr>
        <w:jc w:val="both"/>
        <w:rPr>
          <w:color w:val="000000"/>
          <w:sz w:val="24"/>
          <w:szCs w:val="24"/>
          <w:lang w:val="lv-LV"/>
        </w:rPr>
      </w:pPr>
      <w:r w:rsidRPr="006C557C">
        <w:rPr>
          <w:b/>
          <w:bCs/>
          <w:color w:val="000000"/>
          <w:sz w:val="24"/>
          <w:szCs w:val="24"/>
          <w:u w:val="single"/>
          <w:lang w:val="lv-LV"/>
        </w:rPr>
        <w:t>Latvijas Farmaceitu biedrība</w:t>
      </w:r>
      <w:r w:rsidR="00805011">
        <w:rPr>
          <w:b/>
          <w:bCs/>
          <w:color w:val="000000"/>
          <w:sz w:val="24"/>
          <w:szCs w:val="24"/>
          <w:u w:val="single"/>
          <w:lang w:val="lv-LV"/>
        </w:rPr>
        <w:t xml:space="preserve">  </w:t>
      </w:r>
      <w:r w:rsidRPr="00463C42">
        <w:rPr>
          <w:color w:val="000000"/>
          <w:sz w:val="24"/>
          <w:szCs w:val="24"/>
          <w:lang w:val="lv-LV"/>
        </w:rPr>
        <w:t xml:space="preserve">(reģistrācijas Nr. 40008008676, juridiskā adrese: Pils ielā 21, Rīgā, LV-1050) kā Datu pārzinis informē, ka Jūsu datu apstrāde tiek veikta </w:t>
      </w:r>
      <w:r w:rsidRPr="00463C42">
        <w:rPr>
          <w:sz w:val="24"/>
          <w:szCs w:val="24"/>
          <w:lang w:val="lv-LV"/>
        </w:rPr>
        <w:t>L</w:t>
      </w:r>
      <w:r w:rsidR="00805011">
        <w:rPr>
          <w:sz w:val="24"/>
          <w:szCs w:val="24"/>
          <w:lang w:val="lv-LV"/>
        </w:rPr>
        <w:t xml:space="preserve">atvijas </w:t>
      </w:r>
      <w:r w:rsidRPr="00463C42">
        <w:rPr>
          <w:sz w:val="24"/>
          <w:szCs w:val="24"/>
          <w:lang w:val="lv-LV"/>
        </w:rPr>
        <w:t>F</w:t>
      </w:r>
      <w:r w:rsidR="00805011">
        <w:rPr>
          <w:sz w:val="24"/>
          <w:szCs w:val="24"/>
          <w:lang w:val="lv-LV"/>
        </w:rPr>
        <w:t>armaceitu biedrības</w:t>
      </w:r>
      <w:r w:rsidRPr="00463C42">
        <w:rPr>
          <w:sz w:val="24"/>
          <w:szCs w:val="24"/>
          <w:lang w:val="lv-LV"/>
        </w:rPr>
        <w:t xml:space="preserve"> statūtos norādīto mērķa sasniegšanai.  Datus apstrādā saskaņā ar Eiropas Parlamenta un Padomes Regulu (ES) 2016/679 (27.04.2016.) par fizisku personu aizsardzību attiecībā uz personas datu apstrādi un šādu datu brīvu apriti un ar ko atceļ Direktīvu 95/46/EK (Vispārīgā datu aizsardzības regula).</w:t>
      </w:r>
    </w:p>
    <w:p w14:paraId="51CDFB5D" w14:textId="77777777" w:rsidR="00E72016" w:rsidRDefault="00E72016" w:rsidP="00E72016">
      <w:pPr>
        <w:pStyle w:val="Title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14:paraId="663103DD" w14:textId="77777777" w:rsidR="00E72016" w:rsidRPr="006C557C" w:rsidRDefault="00E72016" w:rsidP="00E72016">
      <w:pPr>
        <w:pStyle w:val="Title"/>
        <w:jc w:val="both"/>
        <w:rPr>
          <w:rFonts w:ascii="Times New Roman" w:hAnsi="Times New Roman"/>
          <w:bCs w:val="0"/>
          <w:sz w:val="24"/>
          <w:szCs w:val="24"/>
        </w:rPr>
      </w:pPr>
      <w:r w:rsidRPr="006C557C">
        <w:rPr>
          <w:rFonts w:ascii="Times New Roman" w:hAnsi="Times New Roman"/>
          <w:bCs w:val="0"/>
          <w:sz w:val="24"/>
          <w:szCs w:val="24"/>
        </w:rPr>
        <w:t xml:space="preserve">Datu pārzinis  dara Jums zināmu, ka tas nepieņem nekādus automatizētus lēmumus par  Jums, kā arī neveic Jūsu datu profilēšanu. </w:t>
      </w:r>
    </w:p>
    <w:p w14:paraId="016E1067" w14:textId="77777777" w:rsidR="00E72016" w:rsidRPr="00463C42" w:rsidRDefault="00E72016" w:rsidP="00E72016">
      <w:pPr>
        <w:jc w:val="both"/>
        <w:rPr>
          <w:color w:val="000000"/>
          <w:sz w:val="24"/>
          <w:szCs w:val="24"/>
          <w:lang w:val="lv-LV"/>
        </w:rPr>
      </w:pPr>
    </w:p>
    <w:p w14:paraId="7677EE18" w14:textId="77777777" w:rsidR="00E72016" w:rsidRPr="00463C42" w:rsidRDefault="00805011" w:rsidP="00E72016">
      <w:pPr>
        <w:pStyle w:val="Default"/>
        <w:jc w:val="both"/>
      </w:pPr>
      <w:r>
        <w:t>Esmu informēts un piekrītu</w:t>
      </w:r>
      <w:r w:rsidR="00E72016" w:rsidRPr="00463C42">
        <w:t xml:space="preserve">, ka Datu pārzinis uz manu norādīto e-pastu sūta informāciju, kas attiecas uz  </w:t>
      </w:r>
      <w:r w:rsidRPr="00463C42">
        <w:t>L</w:t>
      </w:r>
      <w:r>
        <w:t xml:space="preserve">atvijas </w:t>
      </w:r>
      <w:r w:rsidRPr="00463C42">
        <w:t>F</w:t>
      </w:r>
      <w:r>
        <w:t>armaceitu biedrības</w:t>
      </w:r>
      <w:r w:rsidR="00E72016" w:rsidRPr="00463C42">
        <w:t xml:space="preserve"> statūtos norādīto mērķu sasniegšanu. (2.1.  </w:t>
      </w:r>
      <w:r w:rsidR="00E72016" w:rsidRPr="00463C42">
        <w:rPr>
          <w:i/>
          <w:iCs/>
        </w:rPr>
        <w:t xml:space="preserve">Biedrības darbības mērķis ir nodrošināt Latvijas farmaceitu un farmaceita asistentu profesionālo, saimniecisko un tiesisko interešu aizstāvību, pilnveidot farmaceitu un </w:t>
      </w:r>
      <w:r w:rsidR="00E72016" w:rsidRPr="00463C42">
        <w:rPr>
          <w:i/>
          <w:iCs/>
          <w:color w:val="auto"/>
        </w:rPr>
        <w:t>farmaceita asistentu profesionālo kvalifikāciju, veicināt Latvijas sabiedrības veselību ieviešot Latvijā Eiropas Savienības un citiem starptautiskiem standartiem atbilstošu farmaceitiskās aprūpes sistēmu</w:t>
      </w:r>
      <w:r w:rsidR="00E72016" w:rsidRPr="00463C42">
        <w:t xml:space="preserve">).  </w:t>
      </w:r>
    </w:p>
    <w:p w14:paraId="71F61523" w14:textId="77777777" w:rsidR="00E72016" w:rsidRPr="00463C42" w:rsidRDefault="00E72016" w:rsidP="00E72016">
      <w:pPr>
        <w:rPr>
          <w:color w:val="000000"/>
          <w:sz w:val="24"/>
          <w:szCs w:val="24"/>
          <w:lang w:val="lv-LV"/>
        </w:rPr>
      </w:pPr>
    </w:p>
    <w:p w14:paraId="0895E637" w14:textId="77777777" w:rsidR="00E72016" w:rsidRPr="00463C42" w:rsidRDefault="00E72016" w:rsidP="00E72016">
      <w:pPr>
        <w:rPr>
          <w:color w:val="000000"/>
          <w:sz w:val="24"/>
          <w:szCs w:val="24"/>
          <w:lang w:val="lv-LV"/>
        </w:rPr>
      </w:pPr>
    </w:p>
    <w:p w14:paraId="79AD8140" w14:textId="77777777" w:rsidR="0007450E" w:rsidRDefault="00CC0E90" w:rsidP="00727856">
      <w:pPr>
        <w:spacing w:before="120" w:after="120"/>
        <w:rPr>
          <w:b/>
          <w:i/>
          <w:iCs/>
          <w:color w:val="000000"/>
          <w:sz w:val="24"/>
          <w:szCs w:val="24"/>
        </w:rPr>
      </w:pPr>
      <w:sdt>
        <w:sdtPr>
          <w:rPr>
            <w:sz w:val="24"/>
            <w:szCs w:val="24"/>
            <w:u w:val="single"/>
          </w:rPr>
          <w:id w:val="1774437298"/>
          <w:placeholder>
            <w:docPart w:val="1616FBB6460645F29A415C13D3D3349E"/>
          </w:placeholder>
          <w:showingPlcHdr/>
          <w15:color w:val="FFFFFF"/>
          <w15:appearance w15:val="hidden"/>
        </w:sdtPr>
        <w:sdtEndPr/>
        <w:sdtContent>
          <w:r w:rsidR="00727856">
            <w:rPr>
              <w:sz w:val="24"/>
              <w:szCs w:val="24"/>
              <w:u w:val="single"/>
            </w:rPr>
            <w:t xml:space="preserve">                                       </w:t>
          </w:r>
        </w:sdtContent>
      </w:sdt>
      <w:r w:rsidR="0007450E">
        <w:rPr>
          <w:b/>
          <w:i/>
          <w:iCs/>
          <w:color w:val="000000"/>
          <w:sz w:val="24"/>
          <w:szCs w:val="24"/>
        </w:rPr>
        <w:t>     </w:t>
      </w:r>
    </w:p>
    <w:p w14:paraId="10447A13" w14:textId="77777777" w:rsidR="00E72016" w:rsidRPr="006C557C" w:rsidRDefault="00727856" w:rsidP="00E72016">
      <w:pPr>
        <w:rPr>
          <w:b/>
          <w:i/>
          <w:iCs/>
          <w:color w:val="000000"/>
          <w:sz w:val="24"/>
          <w:szCs w:val="24"/>
        </w:rPr>
      </w:pPr>
      <w:r>
        <w:rPr>
          <w:b/>
          <w:i/>
          <w:iCs/>
          <w:color w:val="000000"/>
          <w:sz w:val="24"/>
          <w:szCs w:val="24"/>
        </w:rPr>
        <w:t xml:space="preserve">              </w:t>
      </w:r>
      <w:r w:rsidR="004D0F2E">
        <w:rPr>
          <w:b/>
          <w:i/>
          <w:iCs/>
          <w:color w:val="000000"/>
          <w:sz w:val="24"/>
          <w:szCs w:val="24"/>
        </w:rPr>
        <w:t>D</w:t>
      </w:r>
      <w:r w:rsidR="00E72016" w:rsidRPr="006C557C">
        <w:rPr>
          <w:b/>
          <w:i/>
          <w:iCs/>
          <w:color w:val="000000"/>
          <w:sz w:val="24"/>
          <w:szCs w:val="24"/>
        </w:rPr>
        <w:t>atums</w:t>
      </w:r>
    </w:p>
    <w:p w14:paraId="235568CB" w14:textId="0963ABA2" w:rsidR="00E64168" w:rsidRDefault="00E64168" w:rsidP="00E64168">
      <w:pPr>
        <w:spacing w:before="120" w:after="120"/>
        <w:jc w:val="right"/>
        <w:rPr>
          <w:b/>
          <w:i/>
          <w:iCs/>
          <w:color w:val="000000"/>
          <w:sz w:val="24"/>
          <w:szCs w:val="24"/>
        </w:rPr>
      </w:pPr>
      <w:sdt>
        <w:sdtPr>
          <w:rPr>
            <w:sz w:val="24"/>
            <w:szCs w:val="24"/>
            <w:u w:val="single"/>
          </w:rPr>
          <w:id w:val="1461843072"/>
          <w:placeholder>
            <w:docPart w:val="038790820AC04BCE91922CA187475F57"/>
          </w:placeholder>
          <w:showingPlcHdr/>
          <w15:color w:val="FFFFFF"/>
          <w15:appearance w15:val="hidden"/>
        </w:sdtPr>
        <w:sdtContent>
          <w:r>
            <w:rPr>
              <w:sz w:val="24"/>
              <w:szCs w:val="24"/>
              <w:u w:val="single"/>
            </w:rPr>
            <w:t xml:space="preserve">                                       </w:t>
          </w:r>
        </w:sdtContent>
      </w:sdt>
    </w:p>
    <w:p w14:paraId="1AC0657F" w14:textId="77777777" w:rsidR="00E72016" w:rsidRPr="006C557C" w:rsidRDefault="004D0F2E" w:rsidP="00E72016">
      <w:pPr>
        <w:jc w:val="right"/>
        <w:rPr>
          <w:b/>
          <w:i/>
          <w:iCs/>
          <w:color w:val="000000"/>
          <w:sz w:val="24"/>
          <w:szCs w:val="24"/>
        </w:rPr>
      </w:pPr>
      <w:proofErr w:type="spellStart"/>
      <w:r>
        <w:rPr>
          <w:b/>
          <w:i/>
          <w:iCs/>
          <w:color w:val="000000"/>
          <w:sz w:val="24"/>
          <w:szCs w:val="24"/>
        </w:rPr>
        <w:t>V</w:t>
      </w:r>
      <w:r w:rsidR="00E72016" w:rsidRPr="006C557C">
        <w:rPr>
          <w:b/>
          <w:i/>
          <w:iCs/>
          <w:color w:val="000000"/>
          <w:sz w:val="24"/>
          <w:szCs w:val="24"/>
        </w:rPr>
        <w:t>ārds</w:t>
      </w:r>
      <w:proofErr w:type="spellEnd"/>
      <w:r w:rsidR="00E72016" w:rsidRPr="006C557C">
        <w:rPr>
          <w:b/>
          <w:i/>
          <w:iCs/>
          <w:color w:val="000000"/>
          <w:sz w:val="24"/>
          <w:szCs w:val="24"/>
        </w:rPr>
        <w:t xml:space="preserve">, </w:t>
      </w:r>
      <w:proofErr w:type="spellStart"/>
      <w:r w:rsidR="00E72016" w:rsidRPr="006C557C">
        <w:rPr>
          <w:b/>
          <w:i/>
          <w:iCs/>
          <w:color w:val="000000"/>
          <w:sz w:val="24"/>
          <w:szCs w:val="24"/>
        </w:rPr>
        <w:t>uzvārds</w:t>
      </w:r>
      <w:proofErr w:type="spellEnd"/>
      <w:r w:rsidR="00E72016" w:rsidRPr="006C557C">
        <w:rPr>
          <w:b/>
          <w:i/>
          <w:iCs/>
          <w:color w:val="000000"/>
          <w:sz w:val="24"/>
          <w:szCs w:val="24"/>
        </w:rPr>
        <w:t xml:space="preserve">, </w:t>
      </w:r>
      <w:proofErr w:type="spellStart"/>
      <w:r w:rsidR="00E72016" w:rsidRPr="006C557C">
        <w:rPr>
          <w:b/>
          <w:i/>
          <w:iCs/>
          <w:color w:val="000000"/>
          <w:sz w:val="24"/>
          <w:szCs w:val="24"/>
        </w:rPr>
        <w:t>paraksts</w:t>
      </w:r>
      <w:proofErr w:type="spellEnd"/>
      <w:r w:rsidR="00E72016" w:rsidRPr="006C557C">
        <w:rPr>
          <w:b/>
          <w:i/>
          <w:iCs/>
          <w:color w:val="000000"/>
          <w:sz w:val="24"/>
          <w:szCs w:val="24"/>
        </w:rPr>
        <w:t xml:space="preserve"> </w:t>
      </w:r>
    </w:p>
    <w:p w14:paraId="620274DA" w14:textId="77777777" w:rsidR="00E72016" w:rsidRPr="009918BE" w:rsidRDefault="00E72016" w:rsidP="000E4754">
      <w:pPr>
        <w:jc w:val="right"/>
        <w:rPr>
          <w:i/>
          <w:sz w:val="28"/>
          <w:szCs w:val="28"/>
          <w:lang w:val="lv-LV"/>
        </w:rPr>
      </w:pPr>
    </w:p>
    <w:sectPr w:rsidR="00E72016" w:rsidRPr="009918BE" w:rsidSect="00ED56D4">
      <w:pgSz w:w="11906" w:h="16838"/>
      <w:pgMar w:top="630" w:right="1274" w:bottom="36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670D5"/>
    <w:multiLevelType w:val="singleLevel"/>
    <w:tmpl w:val="0C090001"/>
    <w:lvl w:ilvl="0">
      <w:start w:val="200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977766"/>
    <w:multiLevelType w:val="hybridMultilevel"/>
    <w:tmpl w:val="5EDC722E"/>
    <w:lvl w:ilvl="0" w:tplc="03DC726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u w:val="single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96ED9"/>
    <w:multiLevelType w:val="hybridMultilevel"/>
    <w:tmpl w:val="F74CE07E"/>
    <w:lvl w:ilvl="0" w:tplc="85EAF08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5D6BED"/>
    <w:multiLevelType w:val="singleLevel"/>
    <w:tmpl w:val="0C090001"/>
    <w:lvl w:ilvl="0">
      <w:start w:val="200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7366548A"/>
    <w:multiLevelType w:val="hybridMultilevel"/>
    <w:tmpl w:val="C79AD75A"/>
    <w:lvl w:ilvl="0" w:tplc="93640DB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u w:val="single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29431">
    <w:abstractNumId w:val="0"/>
  </w:num>
  <w:num w:numId="2" w16cid:durableId="1811091124">
    <w:abstractNumId w:val="3"/>
  </w:num>
  <w:num w:numId="3" w16cid:durableId="1287389258">
    <w:abstractNumId w:val="2"/>
  </w:num>
  <w:num w:numId="4" w16cid:durableId="721949210">
    <w:abstractNumId w:val="4"/>
  </w:num>
  <w:num w:numId="5" w16cid:durableId="749423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v2PoLv6JJPOg3FK3JoeSxLKgar7gZgRCFJI0e5u0cP3jLJwqsxkLRlYXsViwPrY5b0Vm+sRMGoEnLIfDsApsg==" w:salt="I2CcGXmkTnVvGQS7+7yJ/Q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8CA"/>
    <w:rsid w:val="00000390"/>
    <w:rsid w:val="00001720"/>
    <w:rsid w:val="0002602C"/>
    <w:rsid w:val="00056ED2"/>
    <w:rsid w:val="0006258C"/>
    <w:rsid w:val="0007450E"/>
    <w:rsid w:val="00076F54"/>
    <w:rsid w:val="000938EA"/>
    <w:rsid w:val="000B32DA"/>
    <w:rsid w:val="000C3242"/>
    <w:rsid w:val="000D4413"/>
    <w:rsid w:val="000E4754"/>
    <w:rsid w:val="00101B36"/>
    <w:rsid w:val="00116320"/>
    <w:rsid w:val="00193806"/>
    <w:rsid w:val="001A66E5"/>
    <w:rsid w:val="002D6B23"/>
    <w:rsid w:val="002E3594"/>
    <w:rsid w:val="00373B28"/>
    <w:rsid w:val="003B170A"/>
    <w:rsid w:val="004206F4"/>
    <w:rsid w:val="00463C42"/>
    <w:rsid w:val="004D0F2E"/>
    <w:rsid w:val="0050258F"/>
    <w:rsid w:val="00513C6B"/>
    <w:rsid w:val="00555B2B"/>
    <w:rsid w:val="00571808"/>
    <w:rsid w:val="00574BF9"/>
    <w:rsid w:val="00621580"/>
    <w:rsid w:val="00633C5B"/>
    <w:rsid w:val="006739EA"/>
    <w:rsid w:val="006C557C"/>
    <w:rsid w:val="00727856"/>
    <w:rsid w:val="00730B1C"/>
    <w:rsid w:val="00731581"/>
    <w:rsid w:val="00732E49"/>
    <w:rsid w:val="00805011"/>
    <w:rsid w:val="00841565"/>
    <w:rsid w:val="00854D87"/>
    <w:rsid w:val="0095685F"/>
    <w:rsid w:val="009918BE"/>
    <w:rsid w:val="00A91B64"/>
    <w:rsid w:val="00AA4FAB"/>
    <w:rsid w:val="00AA6B34"/>
    <w:rsid w:val="00AB3E3F"/>
    <w:rsid w:val="00AC4ED1"/>
    <w:rsid w:val="00AE7D75"/>
    <w:rsid w:val="00B31B70"/>
    <w:rsid w:val="00B519A5"/>
    <w:rsid w:val="00BB28CA"/>
    <w:rsid w:val="00BC1267"/>
    <w:rsid w:val="00BE506C"/>
    <w:rsid w:val="00C25798"/>
    <w:rsid w:val="00C42DCF"/>
    <w:rsid w:val="00C435AF"/>
    <w:rsid w:val="00C4649D"/>
    <w:rsid w:val="00C539C0"/>
    <w:rsid w:val="00C62BD0"/>
    <w:rsid w:val="00CA3130"/>
    <w:rsid w:val="00DE1448"/>
    <w:rsid w:val="00E27CCE"/>
    <w:rsid w:val="00E46643"/>
    <w:rsid w:val="00E64168"/>
    <w:rsid w:val="00E72016"/>
    <w:rsid w:val="00EC11CB"/>
    <w:rsid w:val="00EC59CB"/>
    <w:rsid w:val="00ED56D4"/>
    <w:rsid w:val="00EF1990"/>
    <w:rsid w:val="00F54908"/>
    <w:rsid w:val="00F90A84"/>
    <w:rsid w:val="00FA2E13"/>
    <w:rsid w:val="00FC3F9A"/>
    <w:rsid w:val="00FD7490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EB0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32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8"/>
      <w:lang w:val="lv-LV"/>
    </w:rPr>
  </w:style>
  <w:style w:type="paragraph" w:styleId="BodyText2">
    <w:name w:val="Body Text 2"/>
    <w:basedOn w:val="Normal"/>
    <w:pPr>
      <w:jc w:val="both"/>
    </w:pPr>
    <w:rPr>
      <w:sz w:val="32"/>
      <w:lang w:val="lv-LV"/>
    </w:rPr>
  </w:style>
  <w:style w:type="paragraph" w:styleId="BodyTextIndent">
    <w:name w:val="Body Text Indent"/>
    <w:basedOn w:val="Normal"/>
    <w:pPr>
      <w:ind w:firstLine="720"/>
      <w:jc w:val="both"/>
    </w:pPr>
    <w:rPr>
      <w:b/>
      <w:sz w:val="32"/>
      <w:lang w:val="lv-LV"/>
    </w:rPr>
  </w:style>
  <w:style w:type="table" w:styleId="TableGrid">
    <w:name w:val="Table Grid"/>
    <w:basedOn w:val="TableNormal"/>
    <w:rsid w:val="00FD7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539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539C0"/>
    <w:rPr>
      <w:rFonts w:ascii="Segoe UI" w:hAnsi="Segoe UI" w:cs="Segoe UI"/>
      <w:sz w:val="18"/>
      <w:szCs w:val="18"/>
      <w:lang w:val="en-AU"/>
    </w:rPr>
  </w:style>
  <w:style w:type="paragraph" w:styleId="Title">
    <w:name w:val="Title"/>
    <w:basedOn w:val="Normal"/>
    <w:link w:val="TitleChar"/>
    <w:uiPriority w:val="10"/>
    <w:qFormat/>
    <w:rsid w:val="00E72016"/>
    <w:pPr>
      <w:jc w:val="center"/>
    </w:pPr>
    <w:rPr>
      <w:rFonts w:ascii="Garamond" w:eastAsia="Calibri" w:hAnsi="Garamond"/>
      <w:b/>
      <w:bCs/>
      <w:smallCaps/>
      <w:sz w:val="28"/>
      <w:szCs w:val="28"/>
      <w:lang w:val="lv-LV" w:eastAsia="pl-PL"/>
    </w:rPr>
  </w:style>
  <w:style w:type="character" w:customStyle="1" w:styleId="TitleChar">
    <w:name w:val="Title Char"/>
    <w:link w:val="Title"/>
    <w:uiPriority w:val="10"/>
    <w:rsid w:val="00E72016"/>
    <w:rPr>
      <w:rFonts w:ascii="Garamond" w:eastAsia="Calibri" w:hAnsi="Garamond"/>
      <w:b/>
      <w:bCs/>
      <w:smallCaps/>
      <w:sz w:val="28"/>
      <w:szCs w:val="28"/>
      <w:lang w:eastAsia="pl-PL"/>
    </w:rPr>
  </w:style>
  <w:style w:type="paragraph" w:customStyle="1" w:styleId="Default">
    <w:name w:val="Default"/>
    <w:basedOn w:val="Normal"/>
    <w:rsid w:val="00E72016"/>
    <w:pPr>
      <w:autoSpaceDE w:val="0"/>
      <w:autoSpaceDN w:val="0"/>
    </w:pPr>
    <w:rPr>
      <w:rFonts w:eastAsia="Calibri"/>
      <w:color w:val="000000"/>
      <w:sz w:val="24"/>
      <w:szCs w:val="24"/>
      <w:lang w:val="lv-LV" w:eastAsia="en-US"/>
    </w:rPr>
  </w:style>
  <w:style w:type="character" w:styleId="PlaceholderText">
    <w:name w:val="Placeholder Text"/>
    <w:basedOn w:val="DefaultParagraphFont"/>
    <w:uiPriority w:val="99"/>
    <w:semiHidden/>
    <w:rsid w:val="007278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B9296D623374505AE8D695A72075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25A3A-985F-40C0-A832-B8D32E8DC417}"/>
      </w:docPartPr>
      <w:docPartBody>
        <w:p w:rsidR="00ED50E2" w:rsidRDefault="00ED50E2">
          <w:pPr>
            <w:pStyle w:val="9B9296D623374505AE8D695A720759B5"/>
          </w:pPr>
          <w:r w:rsidRPr="00CB718B">
            <w:rPr>
              <w:rStyle w:val="PlaceholderText"/>
            </w:rPr>
            <w:t>Click here to enter text.</w:t>
          </w:r>
        </w:p>
      </w:docPartBody>
    </w:docPart>
    <w:docPart>
      <w:docPartPr>
        <w:name w:val="2C1169B057074AD2B003AC392B28A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38283-3DF8-4678-A4CE-990A1C197966}"/>
      </w:docPartPr>
      <w:docPartBody>
        <w:p w:rsidR="00ED50E2" w:rsidRDefault="00683F0F" w:rsidP="00683F0F">
          <w:pPr>
            <w:pStyle w:val="2C1169B057074AD2B003AC392B28A9015"/>
          </w:pPr>
          <w:r w:rsidRPr="00056ED2">
            <w:rPr>
              <w:b w:val="0"/>
              <w:sz w:val="28"/>
              <w:szCs w:val="24"/>
              <w:u w:val="single"/>
            </w:rPr>
            <w:t xml:space="preserve">                                                                     </w:t>
          </w:r>
          <w:r>
            <w:rPr>
              <w:sz w:val="24"/>
              <w:szCs w:val="24"/>
              <w:u w:val="single"/>
            </w:rPr>
            <w:t xml:space="preserve">              </w:t>
          </w:r>
          <w:r w:rsidRPr="00056ED2">
            <w:rPr>
              <w:sz w:val="24"/>
              <w:szCs w:val="24"/>
              <w:u w:val="single"/>
            </w:rPr>
            <w:t xml:space="preserve">                    </w:t>
          </w:r>
        </w:p>
      </w:docPartBody>
    </w:docPart>
    <w:docPart>
      <w:docPartPr>
        <w:name w:val="1A860C6B7428454BA2581456A4F635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C9416-B263-4466-A360-77146B617FA4}"/>
      </w:docPartPr>
      <w:docPartBody>
        <w:p w:rsidR="00ED50E2" w:rsidRDefault="00683F0F" w:rsidP="00683F0F">
          <w:pPr>
            <w:pStyle w:val="1A860C6B7428454BA2581456A4F635085"/>
          </w:pPr>
          <w:r w:rsidRPr="00727856">
            <w:rPr>
              <w:sz w:val="24"/>
              <w:szCs w:val="24"/>
              <w:u w:val="single"/>
            </w:rPr>
            <w:t xml:space="preserve">                                                                                       </w:t>
          </w:r>
        </w:p>
      </w:docPartBody>
    </w:docPart>
    <w:docPart>
      <w:docPartPr>
        <w:name w:val="4EB3B89DD9E24E0DB0282BEB5D810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0ADCD-E069-42D8-B639-D1F3A59E9E13}"/>
      </w:docPartPr>
      <w:docPartBody>
        <w:p w:rsidR="00ED50E2" w:rsidRDefault="00683F0F" w:rsidP="00683F0F">
          <w:pPr>
            <w:pStyle w:val="4EB3B89DD9E24E0DB0282BEB5D810CCA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</w:t>
          </w:r>
        </w:p>
      </w:docPartBody>
    </w:docPart>
    <w:docPart>
      <w:docPartPr>
        <w:name w:val="ABF8EA92557947A9BB5AE42BC3B40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E491A-FEE7-4A2D-BF51-02A142CAFC60}"/>
      </w:docPartPr>
      <w:docPartBody>
        <w:p w:rsidR="00ED50E2" w:rsidRDefault="00683F0F" w:rsidP="00683F0F">
          <w:pPr>
            <w:pStyle w:val="ABF8EA92557947A9BB5AE42BC3B40C7F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67C26407F8C842C1969BC948C9B95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B98D6-030C-465D-B076-F393D4136BB5}"/>
      </w:docPartPr>
      <w:docPartBody>
        <w:p w:rsidR="00ED50E2" w:rsidRDefault="00ED50E2">
          <w:pPr>
            <w:pStyle w:val="67C26407F8C842C1969BC948C9B95D0B"/>
          </w:pPr>
          <w:r>
            <w:t xml:space="preserve"> </w:t>
          </w:r>
          <w:r w:rsidRPr="00727856">
            <w:t xml:space="preserve">                                                                                                             </w:t>
          </w:r>
        </w:p>
      </w:docPartBody>
    </w:docPart>
    <w:docPart>
      <w:docPartPr>
        <w:name w:val="69DCD8B3E0DB414783C91F4535AD1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AE27D-E645-4BE1-9D7A-B1F6F3F15BFE}"/>
      </w:docPartPr>
      <w:docPartBody>
        <w:p w:rsidR="00ED50E2" w:rsidRDefault="00683F0F" w:rsidP="00683F0F">
          <w:pPr>
            <w:pStyle w:val="69DCD8B3E0DB414783C91F4535AD1433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</w:t>
          </w:r>
        </w:p>
      </w:docPartBody>
    </w:docPart>
    <w:docPart>
      <w:docPartPr>
        <w:name w:val="650C3B8C2949419BB044AF843376C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ED907-601C-4F7C-AECA-2718E948C908}"/>
      </w:docPartPr>
      <w:docPartBody>
        <w:p w:rsidR="00ED50E2" w:rsidRDefault="00683F0F" w:rsidP="00683F0F">
          <w:pPr>
            <w:pStyle w:val="650C3B8C2949419BB044AF843376CAB9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048EC6576C8C41E4AFEC9A70E4EF7A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FC0DCC-3BAB-4AF3-BF49-45C38E865BC0}"/>
      </w:docPartPr>
      <w:docPartBody>
        <w:p w:rsidR="00ED50E2" w:rsidRDefault="00683F0F" w:rsidP="00683F0F">
          <w:pPr>
            <w:pStyle w:val="048EC6576C8C41E4AFEC9A70E4EF7A485"/>
          </w:pPr>
          <w:r>
            <w:rPr>
              <w:sz w:val="24"/>
              <w:szCs w:val="24"/>
              <w:u w:val="single"/>
            </w:rPr>
            <w:t xml:space="preserve">                              </w:t>
          </w:r>
        </w:p>
      </w:docPartBody>
    </w:docPart>
    <w:docPart>
      <w:docPartPr>
        <w:name w:val="4266B16722D04D778DAEF66F5B5A8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A70FB-8480-41DE-8EA9-4601AD7D90AE}"/>
      </w:docPartPr>
      <w:docPartBody>
        <w:p w:rsidR="00ED50E2" w:rsidRDefault="00683F0F" w:rsidP="00683F0F">
          <w:pPr>
            <w:pStyle w:val="4266B16722D04D778DAEF66F5B5A82E1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</w:t>
          </w:r>
        </w:p>
      </w:docPartBody>
    </w:docPart>
    <w:docPart>
      <w:docPartPr>
        <w:name w:val="F8E63F3F6AF64EA199960B3DA295C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E70EA-1F91-4E5C-990F-51FF02EBBF5A}"/>
      </w:docPartPr>
      <w:docPartBody>
        <w:p w:rsidR="00ED50E2" w:rsidRDefault="00683F0F" w:rsidP="00683F0F">
          <w:pPr>
            <w:pStyle w:val="F8E63F3F6AF64EA199960B3DA295CFCE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                   </w:t>
          </w:r>
        </w:p>
      </w:docPartBody>
    </w:docPart>
    <w:docPart>
      <w:docPartPr>
        <w:name w:val="2AA29116C70740F980C6E91A32CDA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0F1F4-CC55-46EB-95F5-B6338341830C}"/>
      </w:docPartPr>
      <w:docPartBody>
        <w:p w:rsidR="00ED50E2" w:rsidRDefault="00683F0F" w:rsidP="00683F0F">
          <w:pPr>
            <w:pStyle w:val="2AA29116C70740F980C6E91A32CDA3BE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   </w:t>
          </w:r>
        </w:p>
      </w:docPartBody>
    </w:docPart>
    <w:docPart>
      <w:docPartPr>
        <w:name w:val="1B237AB70E1F44498DEC7482DF06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90DAB-9903-477E-BE07-9FAE8D6896A4}"/>
      </w:docPartPr>
      <w:docPartBody>
        <w:p w:rsidR="00ED50E2" w:rsidRDefault="00683F0F" w:rsidP="00683F0F">
          <w:pPr>
            <w:pStyle w:val="1B237AB70E1F44498DEC7482DF066DD9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</w:t>
          </w:r>
        </w:p>
      </w:docPartBody>
    </w:docPart>
    <w:docPart>
      <w:docPartPr>
        <w:name w:val="99850188082F475590B95B2D8D240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0DEAC-3DA0-4A75-85CC-205B868E4D47}"/>
      </w:docPartPr>
      <w:docPartBody>
        <w:p w:rsidR="00ED50E2" w:rsidRDefault="00683F0F" w:rsidP="00683F0F">
          <w:pPr>
            <w:pStyle w:val="99850188082F475590B95B2D8D2403AD5"/>
          </w:pPr>
          <w:r>
            <w:rPr>
              <w:sz w:val="24"/>
              <w:szCs w:val="24"/>
              <w:u w:val="single"/>
            </w:rPr>
            <w:t xml:space="preserve">                                                                                                             </w:t>
          </w:r>
        </w:p>
      </w:docPartBody>
    </w:docPart>
    <w:docPart>
      <w:docPartPr>
        <w:name w:val="1616FBB6460645F29A415C13D3D33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9CE39-EB10-4DCC-8C1E-BA0B145A4BF3}"/>
      </w:docPartPr>
      <w:docPartBody>
        <w:p w:rsidR="00ED50E2" w:rsidRDefault="00683F0F" w:rsidP="00683F0F">
          <w:pPr>
            <w:pStyle w:val="1616FBB6460645F29A415C13D3D3349E5"/>
          </w:pPr>
          <w:r>
            <w:rPr>
              <w:sz w:val="24"/>
              <w:szCs w:val="24"/>
              <w:u w:val="single"/>
            </w:rPr>
            <w:t xml:space="preserve">                                       </w:t>
          </w:r>
        </w:p>
      </w:docPartBody>
    </w:docPart>
    <w:docPart>
      <w:docPartPr>
        <w:name w:val="038790820AC04BCE91922CA187475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E050E-BDFB-42D9-9060-0C462F830909}"/>
      </w:docPartPr>
      <w:docPartBody>
        <w:p w:rsidR="00ED50E2" w:rsidRDefault="00683F0F" w:rsidP="00683F0F">
          <w:pPr>
            <w:pStyle w:val="038790820AC04BCE91922CA187475F573"/>
          </w:pPr>
          <w:r>
            <w:rPr>
              <w:sz w:val="24"/>
              <w:szCs w:val="24"/>
              <w:u w:val="single"/>
            </w:rPr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F0F"/>
    <w:rsid w:val="00683F0F"/>
    <w:rsid w:val="00732E49"/>
    <w:rsid w:val="00ED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3F0F"/>
    <w:rPr>
      <w:color w:val="808080"/>
    </w:rPr>
  </w:style>
  <w:style w:type="paragraph" w:customStyle="1" w:styleId="9B9296D623374505AE8D695A720759B5">
    <w:name w:val="9B9296D623374505AE8D695A720759B5"/>
  </w:style>
  <w:style w:type="paragraph" w:customStyle="1" w:styleId="2C1169B057074AD2B003AC392B28A901">
    <w:name w:val="2C1169B057074AD2B003AC392B28A901"/>
  </w:style>
  <w:style w:type="paragraph" w:customStyle="1" w:styleId="1A860C6B7428454BA2581456A4F63508">
    <w:name w:val="1A860C6B7428454BA2581456A4F63508"/>
  </w:style>
  <w:style w:type="paragraph" w:customStyle="1" w:styleId="4EB3B89DD9E24E0DB0282BEB5D810CCA">
    <w:name w:val="4EB3B89DD9E24E0DB0282BEB5D810CCA"/>
  </w:style>
  <w:style w:type="paragraph" w:customStyle="1" w:styleId="ABF8EA92557947A9BB5AE42BC3B40C7F">
    <w:name w:val="ABF8EA92557947A9BB5AE42BC3B40C7F"/>
  </w:style>
  <w:style w:type="paragraph" w:customStyle="1" w:styleId="67C26407F8C842C1969BC948C9B95D0B">
    <w:name w:val="67C26407F8C842C1969BC948C9B95D0B"/>
  </w:style>
  <w:style w:type="paragraph" w:customStyle="1" w:styleId="69DCD8B3E0DB414783C91F4535AD1433">
    <w:name w:val="69DCD8B3E0DB414783C91F4535AD1433"/>
  </w:style>
  <w:style w:type="paragraph" w:customStyle="1" w:styleId="650C3B8C2949419BB044AF843376CAB9">
    <w:name w:val="650C3B8C2949419BB044AF843376CAB9"/>
  </w:style>
  <w:style w:type="paragraph" w:customStyle="1" w:styleId="048EC6576C8C41E4AFEC9A70E4EF7A48">
    <w:name w:val="048EC6576C8C41E4AFEC9A70E4EF7A48"/>
  </w:style>
  <w:style w:type="paragraph" w:customStyle="1" w:styleId="4266B16722D04D778DAEF66F5B5A82E1">
    <w:name w:val="4266B16722D04D778DAEF66F5B5A82E1"/>
  </w:style>
  <w:style w:type="paragraph" w:customStyle="1" w:styleId="F8E63F3F6AF64EA199960B3DA295CFCE">
    <w:name w:val="F8E63F3F6AF64EA199960B3DA295CFCE"/>
  </w:style>
  <w:style w:type="paragraph" w:customStyle="1" w:styleId="2AA29116C70740F980C6E91A32CDA3BE">
    <w:name w:val="2AA29116C70740F980C6E91A32CDA3BE"/>
  </w:style>
  <w:style w:type="paragraph" w:customStyle="1" w:styleId="1B237AB70E1F44498DEC7482DF066DD9">
    <w:name w:val="1B237AB70E1F44498DEC7482DF066DD9"/>
  </w:style>
  <w:style w:type="paragraph" w:customStyle="1" w:styleId="99850188082F475590B95B2D8D2403AD">
    <w:name w:val="99850188082F475590B95B2D8D2403AD"/>
  </w:style>
  <w:style w:type="paragraph" w:customStyle="1" w:styleId="1616FBB6460645F29A415C13D3D3349E">
    <w:name w:val="1616FBB6460645F29A415C13D3D3349E"/>
  </w:style>
  <w:style w:type="paragraph" w:customStyle="1" w:styleId="D81D028F36EA4860ADC238F7DD70DA95">
    <w:name w:val="D81D028F36EA4860ADC238F7DD70DA95"/>
  </w:style>
  <w:style w:type="paragraph" w:customStyle="1" w:styleId="2C1169B057074AD2B003AC392B28A9011">
    <w:name w:val="2C1169B057074AD2B003AC392B28A9011"/>
    <w:rsid w:val="00683F0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kern w:val="0"/>
      <w:sz w:val="32"/>
      <w:szCs w:val="20"/>
      <w14:ligatures w14:val="none"/>
    </w:rPr>
  </w:style>
  <w:style w:type="paragraph" w:customStyle="1" w:styleId="1A860C6B7428454BA2581456A4F635081">
    <w:name w:val="1A860C6B7428454BA2581456A4F63508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EB3B89DD9E24E0DB0282BEB5D810CCA1">
    <w:name w:val="4EB3B89DD9E24E0DB0282BEB5D810CCA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ABF8EA92557947A9BB5AE42BC3B40C7F1">
    <w:name w:val="ABF8EA92557947A9BB5AE42BC3B40C7F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9DCD8B3E0DB414783C91F4535AD14331">
    <w:name w:val="69DCD8B3E0DB414783C91F4535AD1433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50C3B8C2949419BB044AF843376CAB91">
    <w:name w:val="650C3B8C2949419BB044AF843376CAB9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48EC6576C8C41E4AFEC9A70E4EF7A481">
    <w:name w:val="048EC6576C8C41E4AFEC9A70E4EF7A48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266B16722D04D778DAEF66F5B5A82E11">
    <w:name w:val="4266B16722D04D778DAEF66F5B5A82E1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F8E63F3F6AF64EA199960B3DA295CFCE1">
    <w:name w:val="F8E63F3F6AF64EA199960B3DA295CFCE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AA29116C70740F980C6E91A32CDA3BE1">
    <w:name w:val="2AA29116C70740F980C6E91A32CDA3BE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B237AB70E1F44498DEC7482DF066DD91">
    <w:name w:val="1B237AB70E1F44498DEC7482DF066DD9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99850188082F475590B95B2D8D2403AD1">
    <w:name w:val="99850188082F475590B95B2D8D2403AD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616FBB6460645F29A415C13D3D3349E1">
    <w:name w:val="1616FBB6460645F29A415C13D3D3349E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D81D028F36EA4860ADC238F7DD70DA951">
    <w:name w:val="D81D028F36EA4860ADC238F7DD70DA95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C1169B057074AD2B003AC392B28A9012">
    <w:name w:val="2C1169B057074AD2B003AC392B28A9012"/>
    <w:rsid w:val="00683F0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kern w:val="0"/>
      <w:sz w:val="32"/>
      <w:szCs w:val="20"/>
      <w14:ligatures w14:val="none"/>
    </w:rPr>
  </w:style>
  <w:style w:type="paragraph" w:customStyle="1" w:styleId="1A860C6B7428454BA2581456A4F635082">
    <w:name w:val="1A860C6B7428454BA2581456A4F63508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EB3B89DD9E24E0DB0282BEB5D810CCA2">
    <w:name w:val="4EB3B89DD9E24E0DB0282BEB5D810CCA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ABF8EA92557947A9BB5AE42BC3B40C7F2">
    <w:name w:val="ABF8EA92557947A9BB5AE42BC3B40C7F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9DCD8B3E0DB414783C91F4535AD14332">
    <w:name w:val="69DCD8B3E0DB414783C91F4535AD1433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50C3B8C2949419BB044AF843376CAB92">
    <w:name w:val="650C3B8C2949419BB044AF843376CAB9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48EC6576C8C41E4AFEC9A70E4EF7A482">
    <w:name w:val="048EC6576C8C41E4AFEC9A70E4EF7A48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266B16722D04D778DAEF66F5B5A82E12">
    <w:name w:val="4266B16722D04D778DAEF66F5B5A82E1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F8E63F3F6AF64EA199960B3DA295CFCE2">
    <w:name w:val="F8E63F3F6AF64EA199960B3DA295CFCE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AA29116C70740F980C6E91A32CDA3BE2">
    <w:name w:val="2AA29116C70740F980C6E91A32CDA3BE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B237AB70E1F44498DEC7482DF066DD92">
    <w:name w:val="1B237AB70E1F44498DEC7482DF066DD9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99850188082F475590B95B2D8D2403AD2">
    <w:name w:val="99850188082F475590B95B2D8D2403AD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616FBB6460645F29A415C13D3D3349E2">
    <w:name w:val="1616FBB6460645F29A415C13D3D3349E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D81D028F36EA4860ADC238F7DD70DA952">
    <w:name w:val="D81D028F36EA4860ADC238F7DD70DA95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B3C0CDFF079141B689F22C5C7F3DAA91">
    <w:name w:val="B3C0CDFF079141B689F22C5C7F3DAA91"/>
    <w:rsid w:val="00683F0F"/>
  </w:style>
  <w:style w:type="paragraph" w:customStyle="1" w:styleId="038790820AC04BCE91922CA187475F57">
    <w:name w:val="038790820AC04BCE91922CA187475F57"/>
    <w:rsid w:val="00683F0F"/>
  </w:style>
  <w:style w:type="paragraph" w:customStyle="1" w:styleId="2C1169B057074AD2B003AC392B28A9013">
    <w:name w:val="2C1169B057074AD2B003AC392B28A9013"/>
    <w:rsid w:val="00683F0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kern w:val="0"/>
      <w:sz w:val="32"/>
      <w:szCs w:val="20"/>
      <w14:ligatures w14:val="none"/>
    </w:rPr>
  </w:style>
  <w:style w:type="paragraph" w:customStyle="1" w:styleId="1A860C6B7428454BA2581456A4F635083">
    <w:name w:val="1A860C6B7428454BA2581456A4F63508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EB3B89DD9E24E0DB0282BEB5D810CCA3">
    <w:name w:val="4EB3B89DD9E24E0DB0282BEB5D810CCA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ABF8EA92557947A9BB5AE42BC3B40C7F3">
    <w:name w:val="ABF8EA92557947A9BB5AE42BC3B40C7F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9DCD8B3E0DB414783C91F4535AD14333">
    <w:name w:val="69DCD8B3E0DB414783C91F4535AD1433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50C3B8C2949419BB044AF843376CAB93">
    <w:name w:val="650C3B8C2949419BB044AF843376CAB9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48EC6576C8C41E4AFEC9A70E4EF7A483">
    <w:name w:val="048EC6576C8C41E4AFEC9A70E4EF7A48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266B16722D04D778DAEF66F5B5A82E13">
    <w:name w:val="4266B16722D04D778DAEF66F5B5A82E1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F8E63F3F6AF64EA199960B3DA295CFCE3">
    <w:name w:val="F8E63F3F6AF64EA199960B3DA295CFCE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AA29116C70740F980C6E91A32CDA3BE3">
    <w:name w:val="2AA29116C70740F980C6E91A32CDA3BE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B237AB70E1F44498DEC7482DF066DD93">
    <w:name w:val="1B237AB70E1F44498DEC7482DF066DD9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99850188082F475590B95B2D8D2403AD3">
    <w:name w:val="99850188082F475590B95B2D8D2403AD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616FBB6460645F29A415C13D3D3349E3">
    <w:name w:val="1616FBB6460645F29A415C13D3D3349E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38790820AC04BCE91922CA187475F571">
    <w:name w:val="038790820AC04BCE91922CA187475F571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C1169B057074AD2B003AC392B28A9014">
    <w:name w:val="2C1169B057074AD2B003AC392B28A9014"/>
    <w:rsid w:val="00683F0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kern w:val="0"/>
      <w:sz w:val="32"/>
      <w:szCs w:val="20"/>
      <w14:ligatures w14:val="none"/>
    </w:rPr>
  </w:style>
  <w:style w:type="paragraph" w:customStyle="1" w:styleId="1A860C6B7428454BA2581456A4F635084">
    <w:name w:val="1A860C6B7428454BA2581456A4F63508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EB3B89DD9E24E0DB0282BEB5D810CCA4">
    <w:name w:val="4EB3B89DD9E24E0DB0282BEB5D810CCA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ABF8EA92557947A9BB5AE42BC3B40C7F4">
    <w:name w:val="ABF8EA92557947A9BB5AE42BC3B40C7F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9DCD8B3E0DB414783C91F4535AD14334">
    <w:name w:val="69DCD8B3E0DB414783C91F4535AD1433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50C3B8C2949419BB044AF843376CAB94">
    <w:name w:val="650C3B8C2949419BB044AF843376CAB9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48EC6576C8C41E4AFEC9A70E4EF7A484">
    <w:name w:val="048EC6576C8C41E4AFEC9A70E4EF7A48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266B16722D04D778DAEF66F5B5A82E14">
    <w:name w:val="4266B16722D04D778DAEF66F5B5A82E1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F8E63F3F6AF64EA199960B3DA295CFCE4">
    <w:name w:val="F8E63F3F6AF64EA199960B3DA295CFCE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AA29116C70740F980C6E91A32CDA3BE4">
    <w:name w:val="2AA29116C70740F980C6E91A32CDA3BE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B237AB70E1F44498DEC7482DF066DD94">
    <w:name w:val="1B237AB70E1F44498DEC7482DF066DD9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99850188082F475590B95B2D8D2403AD4">
    <w:name w:val="99850188082F475590B95B2D8D2403AD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616FBB6460645F29A415C13D3D3349E4">
    <w:name w:val="1616FBB6460645F29A415C13D3D3349E4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38790820AC04BCE91922CA187475F572">
    <w:name w:val="038790820AC04BCE91922CA187475F572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C1169B057074AD2B003AC392B28A9015">
    <w:name w:val="2C1169B057074AD2B003AC392B28A9015"/>
    <w:rsid w:val="00683F0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kern w:val="0"/>
      <w:sz w:val="32"/>
      <w:szCs w:val="20"/>
      <w14:ligatures w14:val="none"/>
    </w:rPr>
  </w:style>
  <w:style w:type="paragraph" w:customStyle="1" w:styleId="1A860C6B7428454BA2581456A4F635085">
    <w:name w:val="1A860C6B7428454BA2581456A4F63508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EB3B89DD9E24E0DB0282BEB5D810CCA5">
    <w:name w:val="4EB3B89DD9E24E0DB0282BEB5D810CCA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ABF8EA92557947A9BB5AE42BC3B40C7F5">
    <w:name w:val="ABF8EA92557947A9BB5AE42BC3B40C7F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9DCD8B3E0DB414783C91F4535AD14335">
    <w:name w:val="69DCD8B3E0DB414783C91F4535AD1433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650C3B8C2949419BB044AF843376CAB95">
    <w:name w:val="650C3B8C2949419BB044AF843376CAB9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48EC6576C8C41E4AFEC9A70E4EF7A485">
    <w:name w:val="048EC6576C8C41E4AFEC9A70E4EF7A48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4266B16722D04D778DAEF66F5B5A82E15">
    <w:name w:val="4266B16722D04D778DAEF66F5B5A82E1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F8E63F3F6AF64EA199960B3DA295CFCE5">
    <w:name w:val="F8E63F3F6AF64EA199960B3DA295CFCE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2AA29116C70740F980C6E91A32CDA3BE5">
    <w:name w:val="2AA29116C70740F980C6E91A32CDA3BE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B237AB70E1F44498DEC7482DF066DD95">
    <w:name w:val="1B237AB70E1F44498DEC7482DF066DD9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99850188082F475590B95B2D8D2403AD5">
    <w:name w:val="99850188082F475590B95B2D8D2403AD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1616FBB6460645F29A415C13D3D3349E5">
    <w:name w:val="1616FBB6460645F29A415C13D3D3349E5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customStyle="1" w:styleId="038790820AC04BCE91922CA187475F573">
    <w:name w:val="038790820AC04BCE91922CA187475F573"/>
    <w:rsid w:val="00683F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1932-2996-4338-8601-93D2BC92E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biedra_iesniegums_2026</Template>
  <TotalTime>20</TotalTime>
  <Pages>2</Pages>
  <Words>2564</Words>
  <Characters>1463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LATVIJAS FARMACEITU BIEDRĪBAS VALDEI</vt:lpstr>
      <vt:lpstr>LATVIJAS FARMACEITU BIEDRĪBAS VALDEI</vt:lpstr>
    </vt:vector>
  </TitlesOfParts>
  <Company>Farmaceitu Biedriba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FARMACEITU BIEDRĪBAS VALDEI</dc:title>
  <dc:subject/>
  <dc:creator>Latvijas Farmaceitu biedrība</dc:creator>
  <cp:keywords/>
  <cp:lastModifiedBy>Latvijas Farmaceitu biedrība</cp:lastModifiedBy>
  <cp:revision>1</cp:revision>
  <cp:lastPrinted>2018-05-22T11:29:00Z</cp:lastPrinted>
  <dcterms:created xsi:type="dcterms:W3CDTF">2026-04-15T12:31:00Z</dcterms:created>
  <dcterms:modified xsi:type="dcterms:W3CDTF">2026-04-15T12:51:00Z</dcterms:modified>
</cp:coreProperties>
</file>